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front and back cover of booklet"/>
      </w:tblPr>
      <w:tblGrid>
        <w:gridCol w:w="6080"/>
        <w:gridCol w:w="765"/>
        <w:gridCol w:w="688"/>
        <w:gridCol w:w="688"/>
        <w:gridCol w:w="5891"/>
      </w:tblGrid>
      <w:tr w:rsidR="008B4D0F" w:rsidRPr="00AA0F23" w14:paraId="05B9C80C" w14:textId="77777777" w:rsidTr="009B6A2F">
        <w:trPr>
          <w:trHeight w:hRule="exact" w:val="10152"/>
        </w:trPr>
        <w:tc>
          <w:tcPr>
            <w:tcW w:w="6346" w:type="dxa"/>
            <w:gridSpan w:val="2"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Back cover layout"/>
            </w:tblPr>
            <w:tblGrid>
              <w:gridCol w:w="6845"/>
            </w:tblGrid>
            <w:tr w:rsidR="009D2335" w:rsidRPr="00AA0F23" w14:paraId="45812621" w14:textId="77777777">
              <w:trPr>
                <w:trHeight w:val="7920"/>
              </w:trPr>
              <w:tc>
                <w:tcPr>
                  <w:tcW w:w="5000" w:type="pct"/>
                </w:tcPr>
                <w:p w14:paraId="3A2DC8C1" w14:textId="7B17A847" w:rsidR="009D2335" w:rsidRPr="009502C9" w:rsidRDefault="0057522A">
                  <w:pPr>
                    <w:pStyle w:val="Heading2"/>
                    <w:spacing w:before="0"/>
                    <w:rPr>
                      <w:rFonts w:ascii="Open Sans" w:hAnsi="Open Sans" w:cs="Open Sans"/>
                      <w:color w:val="50AA48"/>
                      <w:sz w:val="26"/>
                      <w:szCs w:val="26"/>
                    </w:rPr>
                  </w:pPr>
                  <w:bookmarkStart w:id="0" w:name="_Toc347752181"/>
                  <w:r w:rsidRPr="009502C9">
                    <w:rPr>
                      <w:rFonts w:ascii="Open Sans" w:hAnsi="Open Sans" w:cs="Open Sans"/>
                      <w:color w:val="50AA48"/>
                      <w:sz w:val="26"/>
                      <w:szCs w:val="26"/>
                    </w:rPr>
                    <w:t>Who we are</w:t>
                  </w:r>
                  <w:bookmarkEnd w:id="0"/>
                </w:p>
                <w:p w14:paraId="582054CE" w14:textId="77777777" w:rsidR="00AA0F23" w:rsidRPr="009502C9" w:rsidRDefault="00AA0F23" w:rsidP="00ED24BA">
                  <w:pPr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9502C9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 xml:space="preserve">Headley Down Nature Reserve Trust was formed in 2016 by a small group of Headley Down Residents. The reserve is situated adjacent to the </w:t>
                  </w:r>
                  <w:proofErr w:type="spellStart"/>
                  <w:r w:rsidRPr="009502C9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Heatherlands</w:t>
                  </w:r>
                  <w:proofErr w:type="spellEnd"/>
                  <w:r w:rsidRPr="009502C9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 xml:space="preserve"> Estate playing fields and backs onto the Land of Nod. It is about 2.5 acres of council land that had been abandoned to invasive undergrowth and </w:t>
                  </w:r>
                  <w:proofErr w:type="spellStart"/>
                  <w:r w:rsidRPr="009502C9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flytippers</w:t>
                  </w:r>
                  <w:proofErr w:type="spellEnd"/>
                  <w:r w:rsidRPr="009502C9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 xml:space="preserve">. </w:t>
                  </w:r>
                </w:p>
                <w:p w14:paraId="74B2517E" w14:textId="1D041EF9" w:rsidR="009D2335" w:rsidRPr="009502C9" w:rsidRDefault="00AA0F23" w:rsidP="00ED24BA">
                  <w:pPr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9502C9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The Trust have leased the land and are transforming this former landfill site into a haven for native wild flora and fauna for everyone to access and enjoy.</w:t>
                  </w:r>
                </w:p>
                <w:p w14:paraId="77ED3DAA" w14:textId="3C8F4CE3" w:rsidR="009D2335" w:rsidRPr="009502C9" w:rsidRDefault="0057522A">
                  <w:pPr>
                    <w:pStyle w:val="Heading2"/>
                    <w:rPr>
                      <w:rFonts w:ascii="Open Sans" w:hAnsi="Open Sans" w:cs="Open Sans"/>
                      <w:color w:val="50AA48"/>
                      <w:sz w:val="26"/>
                      <w:szCs w:val="26"/>
                    </w:rPr>
                  </w:pPr>
                  <w:bookmarkStart w:id="1" w:name="_Toc347752182"/>
                  <w:r w:rsidRPr="009502C9">
                    <w:rPr>
                      <w:rFonts w:ascii="Open Sans" w:hAnsi="Open Sans" w:cs="Open Sans"/>
                      <w:color w:val="50AA48"/>
                      <w:sz w:val="26"/>
                      <w:szCs w:val="26"/>
                    </w:rPr>
                    <w:t>Contact Us</w:t>
                  </w:r>
                  <w:bookmarkEnd w:id="1"/>
                </w:p>
                <w:p w14:paraId="2E1D2C29" w14:textId="1EFFC0C1" w:rsidR="001628D8" w:rsidRPr="001628D8" w:rsidRDefault="001628D8">
                  <w:pPr>
                    <w:pStyle w:val="ContactInfo"/>
                    <w:rPr>
                      <w:rFonts w:ascii="Open Sans" w:hAnsi="Open Sans" w:cs="Open Sans"/>
                      <w:sz w:val="24"/>
                      <w:szCs w:val="24"/>
                    </w:rPr>
                  </w:pPr>
                  <w:r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 xml:space="preserve">Tel: </w:t>
                  </w:r>
                  <w:r w:rsidRPr="001628D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 xml:space="preserve">07501 872020 </w:t>
                  </w:r>
                </w:p>
                <w:p w14:paraId="433C729A" w14:textId="3F11099A" w:rsidR="009D2335" w:rsidRPr="009502C9" w:rsidRDefault="0057522A">
                  <w:pPr>
                    <w:pStyle w:val="ContactInfo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  <w:lang w:val="en-GB"/>
                    </w:rPr>
                  </w:pPr>
                  <w:r w:rsidRPr="009502C9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Email</w:t>
                  </w:r>
                  <w:r w:rsidR="001628D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 xml:space="preserve">: </w:t>
                  </w:r>
                  <w:r w:rsidR="001628D8" w:rsidRPr="001628D8">
                    <w:rPr>
                      <w:rFonts w:ascii="Open Sans" w:hAnsi="Open Sans" w:cs="Open Sans"/>
                      <w:sz w:val="24"/>
                      <w:szCs w:val="24"/>
                      <w:lang w:val="en-GB"/>
                    </w:rPr>
                    <w:t>headleydownnaturereserve@gmail.com</w:t>
                  </w:r>
                </w:p>
                <w:p w14:paraId="08F0C576" w14:textId="194053A7" w:rsidR="009D2335" w:rsidRPr="009502C9" w:rsidRDefault="0057522A">
                  <w:pPr>
                    <w:pStyle w:val="ContactInfo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9502C9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 xml:space="preserve">Web: </w:t>
                  </w:r>
                  <w:r w:rsidR="00AA0F23" w:rsidRPr="001628D8">
                    <w:rPr>
                      <w:rFonts w:ascii="Open Sans" w:hAnsi="Open Sans" w:cs="Open Sans"/>
                      <w:sz w:val="24"/>
                      <w:szCs w:val="24"/>
                    </w:rPr>
                    <w:t>https://www.headleydownnaturereserve.org.uk/</w:t>
                  </w:r>
                  <w:r w:rsidR="00AA0F23" w:rsidRPr="009502C9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 xml:space="preserve"> </w:t>
                  </w:r>
                </w:p>
                <w:p w14:paraId="38AFAE34" w14:textId="5E1480EE" w:rsidR="009B6A2F" w:rsidRPr="009502C9" w:rsidRDefault="009B6A2F">
                  <w:pPr>
                    <w:pStyle w:val="ContactInfo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</w:p>
                <w:p w14:paraId="3CA80E4D" w14:textId="67371836" w:rsidR="009B6A2F" w:rsidRPr="009502C9" w:rsidRDefault="009B6A2F">
                  <w:pPr>
                    <w:pStyle w:val="ContactInfo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9502C9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Find us on social media too!</w:t>
                  </w:r>
                </w:p>
                <w:p w14:paraId="6A67B90B" w14:textId="4DFC58BA" w:rsidR="009B6A2F" w:rsidRPr="009502C9" w:rsidRDefault="009B6A2F">
                  <w:pPr>
                    <w:pStyle w:val="ContactInfo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9502C9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Facebook: Headley Down Nature Reserve</w:t>
                  </w:r>
                </w:p>
                <w:p w14:paraId="3A93893A" w14:textId="02004FD0" w:rsidR="009B6A2F" w:rsidRPr="009502C9" w:rsidRDefault="009B6A2F">
                  <w:pPr>
                    <w:pStyle w:val="ContactInfo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9502C9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Twitter: @HeadleyNature</w:t>
                  </w:r>
                </w:p>
                <w:p w14:paraId="01055B03" w14:textId="40DFD5FC" w:rsidR="009B6A2F" w:rsidRPr="00AA0F23" w:rsidRDefault="001628D8">
                  <w:pPr>
                    <w:pStyle w:val="ContactInfo"/>
                    <w:rPr>
                      <w:rFonts w:ascii="Open Sans" w:hAnsi="Open Sans" w:cs="Open Sans"/>
                    </w:rPr>
                  </w:pPr>
                  <w:r w:rsidRPr="009B6A2F">
                    <w:rPr>
                      <w:rFonts w:ascii="Open Sans" w:hAnsi="Open Sans" w:cs="Open Sans"/>
                      <w:noProof/>
                      <w:sz w:val="64"/>
                      <w:szCs w:val="64"/>
                    </w:rPr>
                    <w:drawing>
                      <wp:anchor distT="0" distB="0" distL="114300" distR="114300" simplePos="0" relativeHeight="251722752" behindDoc="1" locked="0" layoutInCell="1" allowOverlap="1" wp14:anchorId="585A84BF" wp14:editId="35A6BB58">
                        <wp:simplePos x="0" y="0"/>
                        <wp:positionH relativeFrom="column">
                          <wp:posOffset>1232778</wp:posOffset>
                        </wp:positionH>
                        <wp:positionV relativeFrom="paragraph">
                          <wp:posOffset>403154</wp:posOffset>
                        </wp:positionV>
                        <wp:extent cx="1028700" cy="102870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333"/>
                            <wp:lineTo x="21333" y="21333"/>
                            <wp:lineTo x="21333" y="0"/>
                            <wp:lineTo x="0" y="0"/>
                          </wp:wrapPolygon>
                        </wp:wrapTight>
                        <wp:docPr id="9" name="Picture 9" descr="A picture containing text, room, gambling house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Picture 3" descr="A picture containing text, room, gambling house&#10;&#10;Description automatically generated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8700" cy="1028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9B6A2F" w:rsidRPr="009502C9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Instagram: @headley_down_nature_</w:t>
                  </w:r>
                  <w:r w:rsidR="00AE30A4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reserve</w:t>
                  </w:r>
                </w:p>
              </w:tc>
            </w:tr>
            <w:tr w:rsidR="009D2335" w:rsidRPr="00AA0F23" w14:paraId="3CBFEAC9" w14:textId="77777777">
              <w:trPr>
                <w:trHeight w:val="2232"/>
              </w:trPr>
              <w:tc>
                <w:tcPr>
                  <w:tcW w:w="5000" w:type="pct"/>
                  <w:vAlign w:val="bottom"/>
                </w:tcPr>
                <w:tbl>
                  <w:tblPr>
                    <w:tblW w:w="1530" w:type="dxa"/>
                    <w:tblCellMar>
                      <w:left w:w="0" w:type="dxa"/>
                      <w:right w:w="144" w:type="dxa"/>
                    </w:tblCellMar>
                    <w:tblLook w:val="04A0" w:firstRow="1" w:lastRow="0" w:firstColumn="1" w:lastColumn="0" w:noHBand="0" w:noVBand="1"/>
                    <w:tblDescription w:val="Logo and contact info"/>
                  </w:tblPr>
                  <w:tblGrid>
                    <w:gridCol w:w="1530"/>
                  </w:tblGrid>
                  <w:tr w:rsidR="001628D8" w:rsidRPr="00AA0F23" w14:paraId="00A65C57" w14:textId="77777777" w:rsidTr="001628D8">
                    <w:tc>
                      <w:tcPr>
                        <w:tcW w:w="1530" w:type="dxa"/>
                        <w:vAlign w:val="bottom"/>
                      </w:tcPr>
                      <w:p w14:paraId="06A0A7FE" w14:textId="05EC1A21" w:rsidR="001628D8" w:rsidRPr="00AA0F23" w:rsidRDefault="001628D8">
                        <w:pPr>
                          <w:pStyle w:val="NoSpacing"/>
                          <w:rPr>
                            <w:rFonts w:ascii="Open Sans" w:hAnsi="Open Sans" w:cs="Open Sans"/>
                          </w:rPr>
                        </w:pPr>
                      </w:p>
                    </w:tc>
                  </w:tr>
                </w:tbl>
                <w:p w14:paraId="093120B1" w14:textId="366C6F8F" w:rsidR="009D2335" w:rsidRPr="00AA0F23" w:rsidRDefault="009D2335">
                  <w:pPr>
                    <w:pStyle w:val="NoSpacing"/>
                    <w:rPr>
                      <w:rFonts w:ascii="Open Sans" w:hAnsi="Open Sans" w:cs="Open Sans"/>
                    </w:rPr>
                  </w:pPr>
                </w:p>
              </w:tc>
            </w:tr>
          </w:tbl>
          <w:p w14:paraId="299F071C" w14:textId="77777777" w:rsidR="009D2335" w:rsidRPr="00AA0F23" w:rsidRDefault="009D2335">
            <w:pPr>
              <w:pStyle w:val="NoSpacing"/>
              <w:rPr>
                <w:rFonts w:ascii="Open Sans" w:hAnsi="Open Sans" w:cs="Open Sans"/>
              </w:rPr>
            </w:pPr>
          </w:p>
        </w:tc>
        <w:tc>
          <w:tcPr>
            <w:tcW w:w="788" w:type="dxa"/>
          </w:tcPr>
          <w:p w14:paraId="54E0967C" w14:textId="79FA07CB" w:rsidR="009D2335" w:rsidRPr="00AA0F23" w:rsidRDefault="009D2335">
            <w:pPr>
              <w:pStyle w:val="NoSpacing"/>
              <w:rPr>
                <w:rFonts w:ascii="Open Sans" w:hAnsi="Open Sans" w:cs="Open Sans"/>
              </w:rPr>
            </w:pPr>
          </w:p>
        </w:tc>
        <w:tc>
          <w:tcPr>
            <w:tcW w:w="788" w:type="dxa"/>
          </w:tcPr>
          <w:p w14:paraId="46FA00AB" w14:textId="7594352E" w:rsidR="009D2335" w:rsidRPr="00AA0F23" w:rsidRDefault="009D2335">
            <w:pPr>
              <w:pStyle w:val="NoSpacing"/>
              <w:rPr>
                <w:rFonts w:ascii="Open Sans" w:hAnsi="Open Sans" w:cs="Open Sans"/>
              </w:rPr>
            </w:pPr>
          </w:p>
        </w:tc>
        <w:tc>
          <w:tcPr>
            <w:tcW w:w="6190" w:type="dxa"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Front cover layout"/>
            </w:tblPr>
            <w:tblGrid>
              <w:gridCol w:w="5891"/>
            </w:tblGrid>
            <w:tr w:rsidR="009D2335" w:rsidRPr="00AA0F23" w14:paraId="78ED553C" w14:textId="77777777">
              <w:trPr>
                <w:trHeight w:val="4363"/>
              </w:trPr>
              <w:tc>
                <w:tcPr>
                  <w:tcW w:w="5000" w:type="pct"/>
                  <w:vAlign w:val="bottom"/>
                </w:tcPr>
                <w:p w14:paraId="7FF86FFE" w14:textId="37B1081F" w:rsidR="009D2335" w:rsidRPr="009B6A2F" w:rsidRDefault="00570F3E">
                  <w:pPr>
                    <w:pStyle w:val="Title"/>
                    <w:rPr>
                      <w:rFonts w:ascii="Open Sans" w:hAnsi="Open Sans" w:cs="Open Sans"/>
                      <w:color w:val="50AA48"/>
                      <w:sz w:val="64"/>
                      <w:szCs w:val="64"/>
                    </w:rPr>
                  </w:pPr>
                  <w:r w:rsidRPr="009B6A2F">
                    <w:rPr>
                      <w:rFonts w:ascii="Open Sans" w:hAnsi="Open Sans" w:cs="Open Sans"/>
                      <w:noProof/>
                      <w:sz w:val="64"/>
                      <w:szCs w:val="64"/>
                    </w:rPr>
                    <w:drawing>
                      <wp:anchor distT="0" distB="0" distL="114300" distR="114300" simplePos="0" relativeHeight="251701248" behindDoc="1" locked="0" layoutInCell="1" allowOverlap="1" wp14:anchorId="0434EF21" wp14:editId="7E704DAB">
                        <wp:simplePos x="0" y="0"/>
                        <wp:positionH relativeFrom="column">
                          <wp:posOffset>3202305</wp:posOffset>
                        </wp:positionH>
                        <wp:positionV relativeFrom="paragraph">
                          <wp:posOffset>-184150</wp:posOffset>
                        </wp:positionV>
                        <wp:extent cx="1028700" cy="102870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333"/>
                            <wp:lineTo x="21333" y="21333"/>
                            <wp:lineTo x="21333" y="0"/>
                            <wp:lineTo x="0" y="0"/>
                          </wp:wrapPolygon>
                        </wp:wrapTight>
                        <wp:docPr id="4" name="Picture 4" descr="A picture containing text, room, gambling house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Picture 3" descr="A picture containing text, room, gambling house&#10;&#10;Description automatically generated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8700" cy="1028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C35771" w:rsidRPr="009B6A2F">
                    <w:rPr>
                      <w:rFonts w:ascii="Open Sans" w:hAnsi="Open Sans" w:cs="Open Sans"/>
                      <w:color w:val="50AA48"/>
                      <w:sz w:val="64"/>
                      <w:szCs w:val="64"/>
                    </w:rPr>
                    <w:t>Scavenger Hunt</w:t>
                  </w:r>
                </w:p>
              </w:tc>
            </w:tr>
            <w:tr w:rsidR="009D2335" w:rsidRPr="00AA0F23" w14:paraId="7F9B7D48" w14:textId="77777777">
              <w:trPr>
                <w:trHeight w:val="3989"/>
              </w:trPr>
              <w:tc>
                <w:tcPr>
                  <w:tcW w:w="5000" w:type="pct"/>
                  <w:vAlign w:val="center"/>
                </w:tcPr>
                <w:p w14:paraId="56057F06" w14:textId="77777777" w:rsidR="009D2335" w:rsidRDefault="008B4D0F">
                  <w:pPr>
                    <w:pStyle w:val="NoSpacing"/>
                    <w:jc w:val="center"/>
                    <w:rPr>
                      <w:rFonts w:ascii="Open Sans" w:hAnsi="Open Sans" w:cs="Open Sans"/>
                    </w:rPr>
                  </w:pPr>
                  <w:r>
                    <w:rPr>
                      <w:rFonts w:ascii="Open Sans" w:hAnsi="Open Sans" w:cs="Open Sans"/>
                      <w:noProof/>
                    </w:rPr>
                    <w:drawing>
                      <wp:anchor distT="0" distB="0" distL="114300" distR="114300" simplePos="0" relativeHeight="251720704" behindDoc="1" locked="0" layoutInCell="1" allowOverlap="1" wp14:anchorId="700609E7" wp14:editId="1EA0853B">
                        <wp:simplePos x="0" y="0"/>
                        <wp:positionH relativeFrom="column">
                          <wp:posOffset>384810</wp:posOffset>
                        </wp:positionH>
                        <wp:positionV relativeFrom="paragraph">
                          <wp:posOffset>4445</wp:posOffset>
                        </wp:positionV>
                        <wp:extent cx="2430780" cy="283591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474"/>
                            <wp:lineTo x="21442" y="21474"/>
                            <wp:lineTo x="21442" y="0"/>
                            <wp:lineTo x="0" y="0"/>
                          </wp:wrapPolygon>
                        </wp:wrapTight>
                        <wp:docPr id="1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Picture 1"/>
                                <pic:cNvPicPr/>
                              </pic:nvPicPr>
                              <pic:blipFill rotWithShape="1">
                                <a:blip r:embed="rId13"/>
                                <a:srcRect b="672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430780" cy="28359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57FB564F" w14:textId="77777777" w:rsidR="000F0FC6" w:rsidRDefault="000F0FC6" w:rsidP="000F0FC6">
                  <w:pPr>
                    <w:rPr>
                      <w:rFonts w:ascii="Open Sans" w:hAnsi="Open Sans" w:cs="Open Sans"/>
                    </w:rPr>
                  </w:pPr>
                </w:p>
                <w:p w14:paraId="59BB4038" w14:textId="2BE70018" w:rsidR="000F0FC6" w:rsidRPr="000F0FC6" w:rsidRDefault="000F0FC6" w:rsidP="000F0FC6"/>
              </w:tc>
            </w:tr>
            <w:tr w:rsidR="009D2335" w:rsidRPr="00AA0F23" w14:paraId="5BFA67D3" w14:textId="77777777">
              <w:trPr>
                <w:trHeight w:val="1800"/>
              </w:trPr>
              <w:tc>
                <w:tcPr>
                  <w:tcW w:w="5000" w:type="pct"/>
                </w:tcPr>
                <w:p w14:paraId="0B22244D" w14:textId="5059E120" w:rsidR="009D2335" w:rsidRPr="009502C9" w:rsidRDefault="00000000">
                  <w:pPr>
                    <w:pStyle w:val="Organization"/>
                    <w:rPr>
                      <w:rFonts w:ascii="Open Sans" w:hAnsi="Open Sans" w:cs="Open Sans"/>
                      <w:color w:val="50AA48"/>
                      <w:sz w:val="44"/>
                      <w:szCs w:val="44"/>
                    </w:rPr>
                  </w:pPr>
                  <w:sdt>
                    <w:sdtPr>
                      <w:rPr>
                        <w:rFonts w:ascii="Open Sans" w:hAnsi="Open Sans" w:cs="Open Sans"/>
                        <w:color w:val="50AA48"/>
                        <w:sz w:val="44"/>
                        <w:szCs w:val="44"/>
                      </w:rPr>
                      <w:alias w:val="Company Name"/>
                      <w:tag w:val=""/>
                      <w:id w:val="703292134"/>
                      <w:placeholder>
                        <w:docPart w:val="4BA9F25B4204CB4ABF993D801D17E542"/>
                      </w:placeholder>
                      <w:dataBinding w:prefixMappings="xmlns:ns0='http://schemas.openxmlformats.org/officeDocument/2006/extended-properties' " w:xpath="/ns0:Properties[1]/ns0:Company[1]" w:storeItemID="{6668398D-A668-4E3E-A5EB-62B293D839F1}"/>
                      <w15:appearance w15:val="hidden"/>
                      <w:text/>
                    </w:sdtPr>
                    <w:sdtContent>
                      <w:r w:rsidR="00C35771" w:rsidRPr="009502C9">
                        <w:rPr>
                          <w:rFonts w:ascii="Open Sans" w:hAnsi="Open Sans" w:cs="Open Sans"/>
                          <w:color w:val="50AA48"/>
                          <w:sz w:val="44"/>
                          <w:szCs w:val="44"/>
                        </w:rPr>
                        <w:t>Headley Down nature reserve</w:t>
                      </w:r>
                      <w:r w:rsidR="008B4D0F">
                        <w:rPr>
                          <w:rFonts w:ascii="Open Sans" w:hAnsi="Open Sans" w:cs="Open Sans"/>
                          <w:color w:val="50AA48"/>
                          <w:sz w:val="44"/>
                          <w:szCs w:val="44"/>
                        </w:rPr>
                        <w:t xml:space="preserve"> </w:t>
                      </w:r>
                    </w:sdtContent>
                  </w:sdt>
                </w:p>
                <w:p w14:paraId="37D75C3D" w14:textId="784BA497" w:rsidR="009D2335" w:rsidRPr="00AA0F23" w:rsidRDefault="009D2335">
                  <w:pPr>
                    <w:pStyle w:val="Subtitle"/>
                    <w:rPr>
                      <w:rFonts w:ascii="Open Sans" w:hAnsi="Open Sans" w:cs="Open Sans"/>
                    </w:rPr>
                  </w:pPr>
                </w:p>
              </w:tc>
            </w:tr>
          </w:tbl>
          <w:p w14:paraId="306DF76C" w14:textId="24A19B10" w:rsidR="009D2335" w:rsidRPr="00AA0F23" w:rsidRDefault="008B4D0F" w:rsidP="008B4D0F">
            <w:pPr>
              <w:pStyle w:val="NoSpacing"/>
              <w:tabs>
                <w:tab w:val="left" w:pos="2215"/>
              </w:tabs>
              <w:rPr>
                <w:rFonts w:ascii="Open Sans" w:hAnsi="Open Sans" w:cs="Open Sans"/>
              </w:rPr>
            </w:pPr>
            <w:r>
              <w:rPr>
                <w:rFonts w:ascii="Open Sans" w:hAnsi="Open Sans" w:cs="Open Sans"/>
              </w:rPr>
              <w:tab/>
            </w:r>
          </w:p>
        </w:tc>
      </w:tr>
      <w:tr w:rsidR="001628D8" w:rsidRPr="00AA0F23" w14:paraId="582E8680" w14:textId="77777777">
        <w:trPr>
          <w:trHeight w:hRule="exact" w:val="9792"/>
        </w:trPr>
        <w:tc>
          <w:tcPr>
            <w:tcW w:w="6192" w:type="dxa"/>
          </w:tcPr>
          <w:p w14:paraId="6BBA57FF" w14:textId="37D4E07C" w:rsidR="001436E9" w:rsidRDefault="001436E9" w:rsidP="007E2A5C">
            <w:pPr>
              <w:pStyle w:val="Heading1"/>
              <w:spacing w:after="0"/>
              <w:rPr>
                <w:rFonts w:ascii="Open Sans" w:hAnsi="Open Sans" w:cs="Open Sans"/>
                <w:color w:val="50AA48"/>
                <w:sz w:val="36"/>
                <w:szCs w:val="36"/>
              </w:rPr>
            </w:pPr>
            <w:r w:rsidRPr="001B7759">
              <w:rPr>
                <w:rFonts w:ascii="Open Sans" w:hAnsi="Open Sans" w:cs="Open Sans"/>
                <w:color w:val="50AA48"/>
                <w:sz w:val="36"/>
                <w:szCs w:val="36"/>
              </w:rPr>
              <w:lastRenderedPageBreak/>
              <w:t>Search around the nature reserve and see what you can find.</w:t>
            </w:r>
          </w:p>
          <w:p w14:paraId="7CB4BF39" w14:textId="77777777" w:rsidR="007E2A5C" w:rsidRPr="007E2A5C" w:rsidRDefault="007E2A5C" w:rsidP="007E2A5C">
            <w:pPr>
              <w:spacing w:after="0"/>
            </w:pPr>
          </w:p>
          <w:p w14:paraId="66CEC03B" w14:textId="10498892" w:rsidR="001436E9" w:rsidRPr="009502C9" w:rsidRDefault="001436E9" w:rsidP="001436E9">
            <w:pPr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</w:pPr>
            <w:r w:rsidRPr="009502C9"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  <w:t xml:space="preserve">Once you have found it, put a tick in the box, when you have found </w:t>
            </w:r>
            <w:r w:rsidR="001628D8"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  <w:t>as many things as you can</w:t>
            </w:r>
            <w:r w:rsidRPr="009502C9"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  <w:t xml:space="preserve">, </w:t>
            </w:r>
            <w:r w:rsidR="00636F99"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  <w:t>find a volunteer</w:t>
            </w:r>
            <w:r w:rsidRPr="009502C9"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  <w:t xml:space="preserve"> for your prize!</w:t>
            </w:r>
          </w:p>
          <w:p w14:paraId="7BE40CC8" w14:textId="63B9AFE1" w:rsidR="007179E8" w:rsidRPr="009502C9" w:rsidRDefault="007179E8" w:rsidP="001436E9">
            <w:pPr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</w:pPr>
            <w:r w:rsidRPr="009502C9"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  <w:t>Don’t forget to tag us in a picture of yourself on Instagram @headley_down_nature_reserve #HeadleyDownNatureReserve #ScavengerHunt</w:t>
            </w:r>
          </w:p>
          <w:p w14:paraId="24B1752C" w14:textId="55569EB5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  <w:r w:rsidRPr="00A32540">
              <w:rPr>
                <w:rFonts w:ascii="Open Sans" w:hAnsi="Open Sans" w:cs="Open Sans"/>
                <w:color w:val="8EC840"/>
              </w:rPr>
              <w:t>A</w:t>
            </w:r>
            <w:r w:rsidR="008B4D0F">
              <w:rPr>
                <w:rFonts w:ascii="Open Sans" w:hAnsi="Open Sans" w:cs="Open Sans"/>
                <w:color w:val="8EC840"/>
              </w:rPr>
              <w:t xml:space="preserve">n owl </w:t>
            </w:r>
            <w:r w:rsidR="008B4D0F" w:rsidRPr="008B4D0F">
              <w:rPr>
                <w:rFonts w:ascii="Open Sans" w:hAnsi="Open Sans" w:cs="Open Sans"/>
                <w:b w:val="0"/>
                <w:bCs w:val="0"/>
                <w:color w:val="5F5048" w:themeColor="accent5" w:themeShade="BF"/>
                <w:sz w:val="22"/>
                <w:szCs w:val="22"/>
              </w:rPr>
              <w:t>hint:</w:t>
            </w:r>
            <w:r w:rsidR="008B4D0F">
              <w:rPr>
                <w:rFonts w:ascii="Open Sans" w:hAnsi="Open Sans" w:cs="Open Sans"/>
                <w:b w:val="0"/>
                <w:bCs w:val="0"/>
                <w:color w:val="5F5048" w:themeColor="accent5" w:themeShade="BF"/>
                <w:sz w:val="22"/>
                <w:szCs w:val="22"/>
              </w:rPr>
              <w:t xml:space="preserve"> r</w:t>
            </w:r>
            <w:r w:rsidR="008B4D0F" w:rsidRPr="008B4D0F">
              <w:rPr>
                <w:rFonts w:ascii="Open Sans" w:hAnsi="Open Sans" w:cs="Open Sans"/>
                <w:b w:val="0"/>
                <w:bCs w:val="0"/>
                <w:color w:val="5F5048" w:themeColor="accent5" w:themeShade="BF"/>
                <w:sz w:val="22"/>
                <w:szCs w:val="22"/>
              </w:rPr>
              <w:t>eal owls are only seen at night, but the nature reserve has its very own owl you can see all day</w:t>
            </w:r>
          </w:p>
          <w:p w14:paraId="46E8D560" w14:textId="385AA00A" w:rsidR="001436E9" w:rsidRPr="00A32540" w:rsidRDefault="001436E9" w:rsidP="001436E9">
            <w:pPr>
              <w:rPr>
                <w:color w:val="8EC840"/>
              </w:rPr>
            </w:pPr>
            <w:r w:rsidRPr="00A32540">
              <w:rPr>
                <w:noProof/>
                <w:color w:val="8EC840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2E30B209" wp14:editId="1D2AD206">
                      <wp:simplePos x="0" y="0"/>
                      <wp:positionH relativeFrom="column">
                        <wp:posOffset>1785892</wp:posOffset>
                      </wp:positionH>
                      <wp:positionV relativeFrom="paragraph">
                        <wp:posOffset>13154</wp:posOffset>
                      </wp:positionV>
                      <wp:extent cx="285750" cy="285750"/>
                      <wp:effectExtent l="12700" t="12700" r="31750" b="31750"/>
                      <wp:wrapNone/>
                      <wp:docPr id="44" name="Rectangle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C8FEF0B" id="Rectangle 44" o:spid="_x0000_s1026" style="position:absolute;margin-left:140.6pt;margin-top:1.05pt;width:22.5pt;height:22.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" filled="f" strokecolor="black [3213]" strokeweight="3pt"/>
                  </w:pict>
                </mc:Fallback>
              </mc:AlternateContent>
            </w:r>
            <w:r w:rsidR="007E2A5C">
              <w:rPr>
                <w:noProof/>
                <w:color w:val="8EC840"/>
              </w:rPr>
              <w:drawing>
                <wp:inline distT="0" distB="0" distL="0" distR="0" wp14:anchorId="07BA665E" wp14:editId="50A70A22">
                  <wp:extent cx="1673860" cy="1117120"/>
                  <wp:effectExtent l="0" t="0" r="2540" b="635"/>
                  <wp:docPr id="2" name="Picture 2" descr="A picture containing bird of prey, owl, bi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picture containing bird of prey, owl, bird&#10;&#10;Description automatically generated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219" cy="1134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4EAD26" w14:textId="77777777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  <w:r w:rsidRPr="00A32540">
              <w:rPr>
                <w:rFonts w:ascii="Open Sans" w:hAnsi="Open Sans" w:cs="Open Sans"/>
                <w:color w:val="8EC840"/>
              </w:rPr>
              <w:t>Somewhere to sit</w:t>
            </w:r>
          </w:p>
          <w:p w14:paraId="7E556C82" w14:textId="77777777" w:rsidR="001436E9" w:rsidRPr="00A32540" w:rsidRDefault="001436E9" w:rsidP="001436E9">
            <w:pPr>
              <w:rPr>
                <w:color w:val="8EC840"/>
              </w:rPr>
            </w:pPr>
            <w:r w:rsidRPr="00A32540">
              <w:rPr>
                <w:noProof/>
                <w:color w:val="8EC840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0AB70F24" wp14:editId="2BCC93F3">
                      <wp:simplePos x="0" y="0"/>
                      <wp:positionH relativeFrom="column">
                        <wp:posOffset>1779270</wp:posOffset>
                      </wp:positionH>
                      <wp:positionV relativeFrom="paragraph">
                        <wp:posOffset>27214</wp:posOffset>
                      </wp:positionV>
                      <wp:extent cx="285750" cy="285750"/>
                      <wp:effectExtent l="12700" t="12700" r="31750" b="31750"/>
                      <wp:wrapNone/>
                      <wp:docPr id="45" name="Rectangle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2B96BA0" id="Rectangle 45" o:spid="_x0000_s1026" style="position:absolute;margin-left:140.1pt;margin-top:2.15pt;width:22.5pt;height:22.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" filled="f" strokecolor="black [3213]" strokeweight="3pt"/>
                  </w:pict>
                </mc:Fallback>
              </mc:AlternateContent>
            </w:r>
            <w:r w:rsidRPr="00A32540">
              <w:rPr>
                <w:noProof/>
                <w:color w:val="8EC840"/>
              </w:rPr>
              <w:drawing>
                <wp:inline distT="0" distB="0" distL="0" distR="0" wp14:anchorId="625489C6" wp14:editId="6036491E">
                  <wp:extent cx="1674000" cy="1117213"/>
                  <wp:effectExtent l="0" t="0" r="2540" b="635"/>
                  <wp:docPr id="47" name="Picture 47" descr="A bench sits unoccupied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bench sits unoccupied&#10;&#10;Description automatically generated with medium confidence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000" cy="111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C525D5" w14:textId="261AF9BF" w:rsidR="009D2335" w:rsidRPr="00AA0F23" w:rsidRDefault="009D2335">
            <w:pPr>
              <w:pStyle w:val="TOC1"/>
              <w:rPr>
                <w:rFonts w:ascii="Open Sans" w:hAnsi="Open Sans" w:cs="Open Sans"/>
              </w:rPr>
            </w:pPr>
          </w:p>
        </w:tc>
        <w:tc>
          <w:tcPr>
            <w:tcW w:w="864" w:type="dxa"/>
          </w:tcPr>
          <w:p w14:paraId="62495456" w14:textId="77777777" w:rsidR="009D2335" w:rsidRPr="00AA0F23" w:rsidRDefault="009D2335">
            <w:pPr>
              <w:pStyle w:val="NoSpacing"/>
              <w:rPr>
                <w:rFonts w:ascii="Open Sans" w:hAnsi="Open Sans" w:cs="Open Sans"/>
              </w:rPr>
            </w:pPr>
          </w:p>
        </w:tc>
        <w:tc>
          <w:tcPr>
            <w:tcW w:w="864" w:type="dxa"/>
            <w:gridSpan w:val="2"/>
          </w:tcPr>
          <w:p w14:paraId="3235601A" w14:textId="77777777" w:rsidR="009D2335" w:rsidRPr="00AA0F23" w:rsidRDefault="009D2335">
            <w:pPr>
              <w:pStyle w:val="NoSpacing"/>
              <w:rPr>
                <w:rFonts w:ascii="Open Sans" w:hAnsi="Open Sans" w:cs="Open Sans"/>
              </w:rPr>
            </w:pPr>
          </w:p>
        </w:tc>
        <w:tc>
          <w:tcPr>
            <w:tcW w:w="6192" w:type="dxa"/>
          </w:tcPr>
          <w:p w14:paraId="4ACD1192" w14:textId="28F952DA" w:rsidR="00623B78" w:rsidRPr="001B7759" w:rsidRDefault="00623B78" w:rsidP="00623B78">
            <w:pPr>
              <w:pStyle w:val="Heading1"/>
              <w:spacing w:after="0"/>
              <w:rPr>
                <w:rFonts w:ascii="Open Sans" w:hAnsi="Open Sans" w:cs="Open Sans"/>
                <w:color w:val="50AA48"/>
                <w:sz w:val="36"/>
                <w:szCs w:val="36"/>
              </w:rPr>
            </w:pPr>
            <w:r w:rsidRPr="001B7759">
              <w:rPr>
                <w:rFonts w:ascii="Open Sans" w:hAnsi="Open Sans" w:cs="Open Sans"/>
                <w:color w:val="50AA48"/>
                <w:sz w:val="36"/>
                <w:szCs w:val="36"/>
              </w:rPr>
              <w:t>A bit more extra space…</w:t>
            </w:r>
          </w:p>
          <w:p w14:paraId="0256D4CE" w14:textId="77777777" w:rsidR="009D2335" w:rsidRPr="00AA0F23" w:rsidRDefault="009D2335">
            <w:pPr>
              <w:rPr>
                <w:rFonts w:ascii="Open Sans" w:hAnsi="Open Sans" w:cs="Open Sans"/>
              </w:rPr>
            </w:pPr>
          </w:p>
        </w:tc>
      </w:tr>
      <w:tr w:rsidR="001628D8" w:rsidRPr="00AA0F23" w14:paraId="797AE60E" w14:textId="77777777">
        <w:trPr>
          <w:trHeight w:hRule="exact" w:val="504"/>
        </w:trPr>
        <w:tc>
          <w:tcPr>
            <w:tcW w:w="6192" w:type="dxa"/>
            <w:vAlign w:val="bottom"/>
          </w:tcPr>
          <w:p w14:paraId="0BEAC807" w14:textId="77777777" w:rsidR="009D2335" w:rsidRPr="00AA0F23" w:rsidRDefault="009D2335">
            <w:pPr>
              <w:pStyle w:val="NoSpacing"/>
              <w:rPr>
                <w:rStyle w:val="PageNumber"/>
                <w:rFonts w:ascii="Open Sans" w:hAnsi="Open Sans" w:cs="Open Sans"/>
              </w:rPr>
            </w:pPr>
          </w:p>
        </w:tc>
        <w:tc>
          <w:tcPr>
            <w:tcW w:w="864" w:type="dxa"/>
            <w:vAlign w:val="bottom"/>
          </w:tcPr>
          <w:p w14:paraId="490871C2" w14:textId="77777777" w:rsidR="009D2335" w:rsidRPr="00AA0F23" w:rsidRDefault="009D2335">
            <w:pPr>
              <w:pStyle w:val="NoSpacing"/>
              <w:rPr>
                <w:rFonts w:ascii="Open Sans" w:hAnsi="Open Sans" w:cs="Open Sans"/>
              </w:rPr>
            </w:pPr>
          </w:p>
        </w:tc>
        <w:tc>
          <w:tcPr>
            <w:tcW w:w="864" w:type="dxa"/>
            <w:gridSpan w:val="2"/>
            <w:vAlign w:val="bottom"/>
          </w:tcPr>
          <w:p w14:paraId="640108AD" w14:textId="77777777" w:rsidR="009D2335" w:rsidRPr="00AA0F23" w:rsidRDefault="009D2335">
            <w:pPr>
              <w:pStyle w:val="NoSpacing"/>
              <w:rPr>
                <w:rFonts w:ascii="Open Sans" w:hAnsi="Open Sans" w:cs="Open Sans"/>
              </w:rPr>
            </w:pPr>
          </w:p>
        </w:tc>
        <w:tc>
          <w:tcPr>
            <w:tcW w:w="6192" w:type="dxa"/>
            <w:vAlign w:val="bottom"/>
          </w:tcPr>
          <w:p w14:paraId="16B6AF97" w14:textId="77777777" w:rsidR="009D2335" w:rsidRPr="00AA0F23" w:rsidRDefault="0057522A">
            <w:pPr>
              <w:pStyle w:val="NoSpacing"/>
              <w:jc w:val="right"/>
              <w:rPr>
                <w:rStyle w:val="PageNumber"/>
                <w:rFonts w:ascii="Open Sans" w:hAnsi="Open Sans" w:cs="Open Sans"/>
              </w:rPr>
            </w:pPr>
            <w:r w:rsidRPr="00AA0F23">
              <w:rPr>
                <w:rStyle w:val="PageNumber"/>
                <w:rFonts w:ascii="Open Sans" w:hAnsi="Open Sans" w:cs="Open Sans"/>
              </w:rPr>
              <w:t>5</w:t>
            </w:r>
          </w:p>
        </w:tc>
      </w:tr>
    </w:tbl>
    <w:p w14:paraId="7AD89BBF" w14:textId="77777777" w:rsidR="009D2335" w:rsidRPr="00AA0F23" w:rsidRDefault="009D2335">
      <w:pPr>
        <w:pStyle w:val="NoSpacing"/>
        <w:rPr>
          <w:rFonts w:ascii="Open Sans" w:hAnsi="Open Sans" w:cs="Open Sans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2 interior booklet pages"/>
      </w:tblPr>
      <w:tblGrid>
        <w:gridCol w:w="6192"/>
        <w:gridCol w:w="864"/>
        <w:gridCol w:w="864"/>
        <w:gridCol w:w="6192"/>
      </w:tblGrid>
      <w:tr w:rsidR="008C0BE6" w:rsidRPr="00AA0F23" w14:paraId="5041ACFD" w14:textId="77777777">
        <w:trPr>
          <w:trHeight w:hRule="exact" w:val="9792"/>
        </w:trPr>
        <w:tc>
          <w:tcPr>
            <w:tcW w:w="6192" w:type="dxa"/>
          </w:tcPr>
          <w:p w14:paraId="602B6167" w14:textId="2F923374" w:rsidR="00E34888" w:rsidRDefault="001436E9" w:rsidP="00B65054">
            <w:pPr>
              <w:pStyle w:val="Heading1"/>
              <w:spacing w:after="0"/>
              <w:rPr>
                <w:rFonts w:ascii="Open Sans" w:hAnsi="Open Sans" w:cs="Open Sans"/>
                <w:color w:val="50AA48"/>
                <w:sz w:val="36"/>
                <w:szCs w:val="36"/>
              </w:rPr>
            </w:pPr>
            <w:r w:rsidRPr="001B7759">
              <w:rPr>
                <w:rFonts w:ascii="Open Sans" w:hAnsi="Open Sans" w:cs="Open Sans"/>
                <w:color w:val="50AA48"/>
                <w:sz w:val="36"/>
                <w:szCs w:val="36"/>
              </w:rPr>
              <w:lastRenderedPageBreak/>
              <w:t>Her</w:t>
            </w:r>
            <w:r w:rsidR="00B65054">
              <w:rPr>
                <w:rFonts w:ascii="Open Sans" w:hAnsi="Open Sans" w:cs="Open Sans"/>
                <w:color w:val="50AA48"/>
                <w:sz w:val="36"/>
                <w:szCs w:val="36"/>
              </w:rPr>
              <w:t xml:space="preserve">e is </w:t>
            </w:r>
            <w:r w:rsidRPr="001B7759">
              <w:rPr>
                <w:rFonts w:ascii="Open Sans" w:hAnsi="Open Sans" w:cs="Open Sans"/>
                <w:color w:val="50AA48"/>
                <w:sz w:val="36"/>
                <w:szCs w:val="36"/>
              </w:rPr>
              <w:t xml:space="preserve">space to find your </w:t>
            </w:r>
            <w:r w:rsidR="00CE25CF" w:rsidRPr="001B7759">
              <w:rPr>
                <w:rFonts w:ascii="Open Sans" w:hAnsi="Open Sans" w:cs="Open Sans"/>
                <w:color w:val="50AA48"/>
                <w:sz w:val="36"/>
                <w:szCs w:val="36"/>
              </w:rPr>
              <w:t>favorite</w:t>
            </w:r>
            <w:r w:rsidR="00623B78" w:rsidRPr="001B7759">
              <w:rPr>
                <w:rFonts w:ascii="Open Sans" w:hAnsi="Open Sans" w:cs="Open Sans"/>
                <w:color w:val="50AA48"/>
                <w:sz w:val="36"/>
                <w:szCs w:val="36"/>
              </w:rPr>
              <w:t xml:space="preserve"> rubbing</w:t>
            </w:r>
            <w:r w:rsidRPr="001B7759">
              <w:rPr>
                <w:rFonts w:ascii="Open Sans" w:hAnsi="Open Sans" w:cs="Open Sans"/>
                <w:color w:val="50AA48"/>
                <w:sz w:val="36"/>
                <w:szCs w:val="36"/>
              </w:rPr>
              <w:t xml:space="preserve"> posts </w:t>
            </w:r>
            <w:r w:rsidR="00623B78" w:rsidRPr="001B7759">
              <w:rPr>
                <w:rFonts w:ascii="Open Sans" w:hAnsi="Open Sans" w:cs="Open Sans"/>
                <w:color w:val="50AA48"/>
                <w:sz w:val="36"/>
                <w:szCs w:val="36"/>
              </w:rPr>
              <w:t>on the nature trail.</w:t>
            </w:r>
          </w:p>
          <w:p w14:paraId="7CF3A32A" w14:textId="77777777" w:rsidR="00B65054" w:rsidRPr="00B65054" w:rsidRDefault="00B65054" w:rsidP="00B65054"/>
          <w:p w14:paraId="46EACEAD" w14:textId="5D84A560" w:rsidR="003D5269" w:rsidRDefault="00623B78" w:rsidP="00623B78">
            <w:pPr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</w:pPr>
            <w:r w:rsidRPr="009502C9"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  <w:t xml:space="preserve">Take a pencil and </w:t>
            </w:r>
            <w:proofErr w:type="spellStart"/>
            <w:r w:rsidRPr="009502C9"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  <w:t>colour</w:t>
            </w:r>
            <w:proofErr w:type="spellEnd"/>
            <w:r w:rsidRPr="009502C9"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  <w:t xml:space="preserve"> over the post to transfer the image to your paper.</w:t>
            </w:r>
            <w:r w:rsidR="00E34888"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  <w:t xml:space="preserve"> Can you find </w:t>
            </w:r>
            <w:r w:rsidR="003D5269"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  <w:t>all 12</w:t>
            </w:r>
            <w:r w:rsidR="00E34888"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  <w:t>?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3091"/>
              <w:gridCol w:w="3091"/>
            </w:tblGrid>
            <w:tr w:rsidR="003D5269" w14:paraId="2B1AFABD" w14:textId="77777777" w:rsidTr="00B65054">
              <w:tc>
                <w:tcPr>
                  <w:tcW w:w="3091" w:type="dxa"/>
                </w:tcPr>
                <w:p w14:paraId="46126153" w14:textId="5E8E9AA6" w:rsidR="003D5269" w:rsidRPr="00676E18" w:rsidRDefault="003D5269" w:rsidP="00B65054">
                  <w:pPr>
                    <w:spacing w:after="0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676E1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Badger</w:t>
                  </w:r>
                </w:p>
              </w:tc>
              <w:tc>
                <w:tcPr>
                  <w:tcW w:w="3091" w:type="dxa"/>
                </w:tcPr>
                <w:p w14:paraId="4A2C9348" w14:textId="4ABF1D7C" w:rsidR="003D5269" w:rsidRPr="00676E18" w:rsidRDefault="003D5269" w:rsidP="00B65054">
                  <w:pPr>
                    <w:spacing w:after="0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676E1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Red Kite</w:t>
                  </w:r>
                </w:p>
              </w:tc>
            </w:tr>
            <w:tr w:rsidR="003D5269" w14:paraId="06C8AE96" w14:textId="77777777" w:rsidTr="00B65054">
              <w:tc>
                <w:tcPr>
                  <w:tcW w:w="3091" w:type="dxa"/>
                </w:tcPr>
                <w:p w14:paraId="4511E65F" w14:textId="5C229669" w:rsidR="003D5269" w:rsidRPr="00676E18" w:rsidRDefault="003D5269" w:rsidP="00B65054">
                  <w:pPr>
                    <w:spacing w:after="0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676E1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Roe Deer</w:t>
                  </w:r>
                </w:p>
              </w:tc>
              <w:tc>
                <w:tcPr>
                  <w:tcW w:w="3091" w:type="dxa"/>
                </w:tcPr>
                <w:p w14:paraId="5ABFAFD0" w14:textId="20DB0BF8" w:rsidR="003D5269" w:rsidRPr="00676E18" w:rsidRDefault="003D5269" w:rsidP="00B65054">
                  <w:pPr>
                    <w:spacing w:after="0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676E1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Toad</w:t>
                  </w:r>
                </w:p>
              </w:tc>
            </w:tr>
            <w:tr w:rsidR="003D5269" w14:paraId="704A69A1" w14:textId="77777777" w:rsidTr="00B65054">
              <w:tc>
                <w:tcPr>
                  <w:tcW w:w="3091" w:type="dxa"/>
                </w:tcPr>
                <w:p w14:paraId="5BDE52CF" w14:textId="35E88224" w:rsidR="003D5269" w:rsidRPr="00676E18" w:rsidRDefault="003D5269" w:rsidP="00B65054">
                  <w:pPr>
                    <w:spacing w:after="0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676E1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Bumblebee</w:t>
                  </w:r>
                </w:p>
              </w:tc>
              <w:tc>
                <w:tcPr>
                  <w:tcW w:w="3091" w:type="dxa"/>
                </w:tcPr>
                <w:p w14:paraId="7B1BB061" w14:textId="0E66EE7B" w:rsidR="003D5269" w:rsidRPr="00676E18" w:rsidRDefault="003D5269" w:rsidP="00B65054">
                  <w:pPr>
                    <w:spacing w:after="0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676E1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Great tit</w:t>
                  </w:r>
                </w:p>
              </w:tc>
            </w:tr>
            <w:tr w:rsidR="003D5269" w14:paraId="62C1A7F8" w14:textId="77777777" w:rsidTr="00B65054">
              <w:tc>
                <w:tcPr>
                  <w:tcW w:w="3091" w:type="dxa"/>
                </w:tcPr>
                <w:p w14:paraId="71C33102" w14:textId="33D57ACB" w:rsidR="003D5269" w:rsidRPr="00676E18" w:rsidRDefault="003D5269" w:rsidP="00B65054">
                  <w:pPr>
                    <w:spacing w:after="0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676E1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Butterfly</w:t>
                  </w:r>
                </w:p>
              </w:tc>
              <w:tc>
                <w:tcPr>
                  <w:tcW w:w="3091" w:type="dxa"/>
                </w:tcPr>
                <w:p w14:paraId="683C0CBD" w14:textId="1DD79FCE" w:rsidR="003D5269" w:rsidRPr="00676E18" w:rsidRDefault="003D5269" w:rsidP="00B65054">
                  <w:pPr>
                    <w:spacing w:after="0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676E1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 xml:space="preserve">Grey squirrel </w:t>
                  </w:r>
                </w:p>
              </w:tc>
            </w:tr>
            <w:tr w:rsidR="003D5269" w14:paraId="614C7B43" w14:textId="77777777" w:rsidTr="00B65054">
              <w:tc>
                <w:tcPr>
                  <w:tcW w:w="3091" w:type="dxa"/>
                </w:tcPr>
                <w:p w14:paraId="3A55B1DB" w14:textId="1FD47DD0" w:rsidR="003D5269" w:rsidRPr="00676E18" w:rsidRDefault="003D5269" w:rsidP="00B65054">
                  <w:pPr>
                    <w:spacing w:after="0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676E1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 xml:space="preserve">Fox </w:t>
                  </w:r>
                </w:p>
              </w:tc>
              <w:tc>
                <w:tcPr>
                  <w:tcW w:w="3091" w:type="dxa"/>
                </w:tcPr>
                <w:p w14:paraId="0494F375" w14:textId="741A615F" w:rsidR="003D5269" w:rsidRPr="00676E18" w:rsidRDefault="003D5269" w:rsidP="00B65054">
                  <w:pPr>
                    <w:spacing w:after="0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676E1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 xml:space="preserve">Pipistrelle Bat </w:t>
                  </w:r>
                </w:p>
              </w:tc>
            </w:tr>
            <w:tr w:rsidR="003D5269" w14:paraId="682C9D9E" w14:textId="77777777" w:rsidTr="00B65054">
              <w:tc>
                <w:tcPr>
                  <w:tcW w:w="3091" w:type="dxa"/>
                </w:tcPr>
                <w:p w14:paraId="4E21962D" w14:textId="35EB53A7" w:rsidR="003D5269" w:rsidRPr="00676E18" w:rsidRDefault="003D5269" w:rsidP="00B65054">
                  <w:pPr>
                    <w:spacing w:after="0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676E1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Roe Deer</w:t>
                  </w:r>
                </w:p>
              </w:tc>
              <w:tc>
                <w:tcPr>
                  <w:tcW w:w="3091" w:type="dxa"/>
                </w:tcPr>
                <w:p w14:paraId="798B1835" w14:textId="33167AEA" w:rsidR="003D5269" w:rsidRPr="00676E18" w:rsidRDefault="003D5269" w:rsidP="00B65054">
                  <w:pPr>
                    <w:spacing w:after="0"/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</w:pPr>
                  <w:r w:rsidRPr="00676E18">
                    <w:rPr>
                      <w:rFonts w:ascii="Open Sans" w:hAnsi="Open Sans" w:cs="Open Sans"/>
                      <w:color w:val="5F5048" w:themeColor="accent5" w:themeShade="BF"/>
                      <w:sz w:val="24"/>
                      <w:szCs w:val="24"/>
                    </w:rPr>
                    <w:t>Wren</w:t>
                  </w:r>
                </w:p>
              </w:tc>
            </w:tr>
          </w:tbl>
          <w:p w14:paraId="59CD66F1" w14:textId="4755F026" w:rsidR="00E34888" w:rsidRDefault="00E34888" w:rsidP="00623B78">
            <w:pPr>
              <w:rPr>
                <w:rFonts w:ascii="Open Sans" w:hAnsi="Open Sans" w:cs="Open Sans"/>
                <w:color w:val="5F5048" w:themeColor="accent5" w:themeShade="BF"/>
                <w:sz w:val="24"/>
                <w:szCs w:val="24"/>
              </w:rPr>
            </w:pPr>
          </w:p>
          <w:p w14:paraId="43EC7056" w14:textId="77777777" w:rsidR="00623B78" w:rsidRPr="00623B78" w:rsidRDefault="00623B78" w:rsidP="00623B78"/>
          <w:p w14:paraId="294EB4C3" w14:textId="3B6FE15E" w:rsidR="002B051F" w:rsidRPr="00AA0F23" w:rsidRDefault="002B051F" w:rsidP="002B051F">
            <w:pPr>
              <w:spacing w:after="200" w:line="264" w:lineRule="auto"/>
              <w:rPr>
                <w:rFonts w:ascii="Open Sans" w:hAnsi="Open Sans" w:cs="Open Sans"/>
              </w:rPr>
            </w:pPr>
          </w:p>
          <w:p w14:paraId="47904D84" w14:textId="1363B052" w:rsidR="00824411" w:rsidRPr="00AA0F23" w:rsidRDefault="00824411" w:rsidP="001436E9">
            <w:pPr>
              <w:rPr>
                <w:rFonts w:ascii="Open Sans" w:hAnsi="Open Sans" w:cs="Open Sans"/>
              </w:rPr>
            </w:pPr>
          </w:p>
        </w:tc>
        <w:tc>
          <w:tcPr>
            <w:tcW w:w="864" w:type="dxa"/>
          </w:tcPr>
          <w:p w14:paraId="05FA99AC" w14:textId="30484BDC" w:rsidR="009D2335" w:rsidRPr="00AA0F23" w:rsidRDefault="009D2335">
            <w:pPr>
              <w:pStyle w:val="NoSpacing"/>
              <w:rPr>
                <w:rFonts w:ascii="Open Sans" w:hAnsi="Open Sans" w:cs="Open Sans"/>
              </w:rPr>
            </w:pPr>
          </w:p>
        </w:tc>
        <w:tc>
          <w:tcPr>
            <w:tcW w:w="864" w:type="dxa"/>
          </w:tcPr>
          <w:p w14:paraId="79E6115B" w14:textId="07C27F47" w:rsidR="009D2335" w:rsidRPr="00A32540" w:rsidRDefault="009D2335">
            <w:pPr>
              <w:pStyle w:val="NoSpacing"/>
              <w:rPr>
                <w:rFonts w:ascii="Open Sans" w:hAnsi="Open Sans" w:cs="Open Sans"/>
                <w:color w:val="8EC840"/>
              </w:rPr>
            </w:pPr>
          </w:p>
        </w:tc>
        <w:tc>
          <w:tcPr>
            <w:tcW w:w="6192" w:type="dxa"/>
          </w:tcPr>
          <w:p w14:paraId="75BB06B5" w14:textId="77777777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  <w:r w:rsidRPr="00A32540">
              <w:rPr>
                <w:rFonts w:ascii="Open Sans" w:hAnsi="Open Sans" w:cs="Open Sans"/>
                <w:color w:val="8EC840"/>
              </w:rPr>
              <w:t>A bee</w:t>
            </w:r>
          </w:p>
          <w:p w14:paraId="22FD3814" w14:textId="1370F78C" w:rsidR="001436E9" w:rsidRPr="00A32540" w:rsidRDefault="00B65054" w:rsidP="001436E9">
            <w:pPr>
              <w:rPr>
                <w:color w:val="8EC840"/>
              </w:rPr>
            </w:pPr>
            <w:r w:rsidRPr="00A32540">
              <w:rPr>
                <w:noProof/>
                <w:color w:val="8EC840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7606EAFB" wp14:editId="28D5AE21">
                      <wp:simplePos x="0" y="0"/>
                      <wp:positionH relativeFrom="column">
                        <wp:posOffset>1814830</wp:posOffset>
                      </wp:positionH>
                      <wp:positionV relativeFrom="paragraph">
                        <wp:posOffset>84836</wp:posOffset>
                      </wp:positionV>
                      <wp:extent cx="285750" cy="285750"/>
                      <wp:effectExtent l="12700" t="12700" r="31750" b="31750"/>
                      <wp:wrapNone/>
                      <wp:docPr id="48" name="Rectangle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9B69E9B" w14:textId="77777777" w:rsidR="00B65054" w:rsidRPr="00B65054" w:rsidRDefault="00B65054" w:rsidP="00B65054">
                                  <w:pPr>
                                    <w:jc w:val="center"/>
                                    <w:rPr>
                                      <w:lang w:val="en-GB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606EAFB" id="Rectangle 48" o:spid="_x0000_s1026" style="position:absolute;margin-left:142.9pt;margin-top:6.7pt;width:22.5pt;height:22.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" filled="f" strokecolor="black [3213]" strokeweight="3pt">
                      <v:textbox>
                        <w:txbxContent>
                          <w:p w14:paraId="29B69E9B" w14:textId="77777777" w:rsidR="00B65054" w:rsidRPr="00B65054" w:rsidRDefault="00B65054" w:rsidP="00B65054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1436E9" w:rsidRPr="00A32540">
              <w:rPr>
                <w:noProof/>
                <w:color w:val="8EC840"/>
              </w:rPr>
              <w:drawing>
                <wp:anchor distT="0" distB="0" distL="114300" distR="114300" simplePos="0" relativeHeight="251706368" behindDoc="1" locked="0" layoutInCell="1" allowOverlap="1" wp14:anchorId="58EE8DE3" wp14:editId="754352F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38735</wp:posOffset>
                  </wp:positionV>
                  <wp:extent cx="1674000" cy="1116000"/>
                  <wp:effectExtent l="0" t="0" r="2540" b="1905"/>
                  <wp:wrapTight wrapText="bothSides">
                    <wp:wrapPolygon edited="0">
                      <wp:start x="0" y="0"/>
                      <wp:lineTo x="0" y="21391"/>
                      <wp:lineTo x="21469" y="21391"/>
                      <wp:lineTo x="21469" y="0"/>
                      <wp:lineTo x="0" y="0"/>
                    </wp:wrapPolygon>
                  </wp:wrapTight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000" cy="11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75D2783" w14:textId="492683A3" w:rsidR="001436E9" w:rsidRPr="00A32540" w:rsidRDefault="001436E9" w:rsidP="001436E9">
            <w:pPr>
              <w:rPr>
                <w:color w:val="8EC840"/>
              </w:rPr>
            </w:pPr>
          </w:p>
          <w:p w14:paraId="7BC1BB08" w14:textId="6DEC0B0E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</w:p>
          <w:p w14:paraId="52311811" w14:textId="77777777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</w:p>
          <w:p w14:paraId="40752F40" w14:textId="77777777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  <w:r w:rsidRPr="00A32540">
              <w:rPr>
                <w:rFonts w:ascii="Open Sans" w:hAnsi="Open Sans" w:cs="Open Sans"/>
                <w:color w:val="8EC840"/>
              </w:rPr>
              <w:t xml:space="preserve">A bird </w:t>
            </w:r>
            <w:proofErr w:type="gramStart"/>
            <w:r w:rsidRPr="00A32540">
              <w:rPr>
                <w:rFonts w:ascii="Open Sans" w:hAnsi="Open Sans" w:cs="Open Sans"/>
                <w:color w:val="8EC840"/>
              </w:rPr>
              <w:t>box</w:t>
            </w:r>
            <w:proofErr w:type="gramEnd"/>
          </w:p>
          <w:p w14:paraId="6AA27361" w14:textId="77777777" w:rsidR="001436E9" w:rsidRPr="00A32540" w:rsidRDefault="001436E9" w:rsidP="001436E9">
            <w:pPr>
              <w:rPr>
                <w:color w:val="8EC840"/>
              </w:rPr>
            </w:pPr>
            <w:r w:rsidRPr="00A32540">
              <w:rPr>
                <w:noProof/>
                <w:color w:val="8EC840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16B4FA47" wp14:editId="37F237A8">
                      <wp:simplePos x="0" y="0"/>
                      <wp:positionH relativeFrom="column">
                        <wp:posOffset>1817370</wp:posOffset>
                      </wp:positionH>
                      <wp:positionV relativeFrom="paragraph">
                        <wp:posOffset>29210</wp:posOffset>
                      </wp:positionV>
                      <wp:extent cx="285750" cy="285750"/>
                      <wp:effectExtent l="12700" t="12700" r="31750" b="31750"/>
                      <wp:wrapNone/>
                      <wp:docPr id="49" name="Rectangle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00AFD1E" id="Rectangle 49" o:spid="_x0000_s1026" style="position:absolute;margin-left:143.1pt;margin-top:2.3pt;width:22.5pt;height:22.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" filled="f" strokecolor="black [3213]" strokeweight="3pt"/>
                  </w:pict>
                </mc:Fallback>
              </mc:AlternateContent>
            </w:r>
            <w:r w:rsidRPr="00A32540">
              <w:rPr>
                <w:noProof/>
                <w:color w:val="8EC840"/>
              </w:rPr>
              <w:drawing>
                <wp:inline distT="0" distB="0" distL="0" distR="0" wp14:anchorId="624DF4E8" wp14:editId="63B9500E">
                  <wp:extent cx="1670400" cy="1116000"/>
                  <wp:effectExtent l="0" t="0" r="0" b="1905"/>
                  <wp:docPr id="52" name="Picture 52" descr="A birdhouse on a tree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A birdhouse on a tree&#10;&#10;Description automatically generated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400" cy="11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3134DD" w14:textId="77777777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  <w:r w:rsidRPr="00A32540">
              <w:rPr>
                <w:rFonts w:ascii="Open Sans" w:hAnsi="Open Sans" w:cs="Open Sans"/>
                <w:color w:val="8EC840"/>
              </w:rPr>
              <w:t>Heather</w:t>
            </w:r>
          </w:p>
          <w:p w14:paraId="7BC60050" w14:textId="77777777" w:rsidR="001436E9" w:rsidRPr="00A32540" w:rsidRDefault="001436E9" w:rsidP="001436E9">
            <w:pPr>
              <w:rPr>
                <w:color w:val="8EC840"/>
              </w:rPr>
            </w:pPr>
            <w:r w:rsidRPr="00A32540">
              <w:rPr>
                <w:noProof/>
                <w:color w:val="8EC840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574118E1" wp14:editId="776449E0">
                      <wp:simplePos x="0" y="0"/>
                      <wp:positionH relativeFrom="column">
                        <wp:posOffset>1779905</wp:posOffset>
                      </wp:positionH>
                      <wp:positionV relativeFrom="paragraph">
                        <wp:posOffset>29845</wp:posOffset>
                      </wp:positionV>
                      <wp:extent cx="285750" cy="285750"/>
                      <wp:effectExtent l="12700" t="12700" r="31750" b="31750"/>
                      <wp:wrapNone/>
                      <wp:docPr id="50" name="Rectangle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9B7D760" id="Rectangle 50" o:spid="_x0000_s1026" style="position:absolute;margin-left:140.15pt;margin-top:2.35pt;width:22.5pt;height:22.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" filled="f" strokecolor="black [3213]" strokeweight="3pt"/>
                  </w:pict>
                </mc:Fallback>
              </mc:AlternateContent>
            </w:r>
            <w:r w:rsidRPr="00A32540">
              <w:rPr>
                <w:noProof/>
                <w:color w:val="8EC840"/>
              </w:rPr>
              <w:drawing>
                <wp:inline distT="0" distB="0" distL="0" distR="0" wp14:anchorId="5D7303EB" wp14:editId="206A3DCB">
                  <wp:extent cx="1674000" cy="1116000"/>
                  <wp:effectExtent l="0" t="0" r="2540" b="1905"/>
                  <wp:docPr id="53" name="Picture 53" descr="A close up of purple flowers&#10;&#10;Description automatically generated with low confidence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A close up of purple flowers&#10;&#10;Description automatically generated with low confidence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000" cy="11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9CD26F" w14:textId="1FE1512F" w:rsidR="009D2335" w:rsidRPr="00A32540" w:rsidRDefault="009D2335" w:rsidP="001436E9">
            <w:pPr>
              <w:rPr>
                <w:rFonts w:ascii="Open Sans" w:hAnsi="Open Sans" w:cs="Open Sans"/>
                <w:color w:val="8EC840"/>
              </w:rPr>
            </w:pPr>
          </w:p>
        </w:tc>
      </w:tr>
      <w:tr w:rsidR="008C0BE6" w:rsidRPr="00AA0F23" w14:paraId="4F8DE99F" w14:textId="77777777">
        <w:trPr>
          <w:trHeight w:hRule="exact" w:val="504"/>
        </w:trPr>
        <w:tc>
          <w:tcPr>
            <w:tcW w:w="6192" w:type="dxa"/>
            <w:vAlign w:val="bottom"/>
          </w:tcPr>
          <w:p w14:paraId="02963663" w14:textId="77777777" w:rsidR="009D2335" w:rsidRPr="00AA0F23" w:rsidRDefault="0057522A">
            <w:pPr>
              <w:pStyle w:val="NoSpacing"/>
              <w:rPr>
                <w:rStyle w:val="PageNumber"/>
                <w:rFonts w:ascii="Open Sans" w:hAnsi="Open Sans" w:cs="Open Sans"/>
              </w:rPr>
            </w:pPr>
            <w:r w:rsidRPr="00AA0F23">
              <w:rPr>
                <w:rStyle w:val="PageNumber"/>
                <w:rFonts w:ascii="Open Sans" w:hAnsi="Open Sans" w:cs="Open Sans"/>
              </w:rPr>
              <w:t>4</w:t>
            </w:r>
          </w:p>
        </w:tc>
        <w:tc>
          <w:tcPr>
            <w:tcW w:w="864" w:type="dxa"/>
            <w:vAlign w:val="bottom"/>
          </w:tcPr>
          <w:p w14:paraId="57B12A96" w14:textId="77777777" w:rsidR="009D2335" w:rsidRPr="00AA0F23" w:rsidRDefault="009D2335">
            <w:pPr>
              <w:pStyle w:val="NoSpacing"/>
              <w:rPr>
                <w:rFonts w:ascii="Open Sans" w:hAnsi="Open Sans" w:cs="Open Sans"/>
              </w:rPr>
            </w:pPr>
          </w:p>
        </w:tc>
        <w:tc>
          <w:tcPr>
            <w:tcW w:w="864" w:type="dxa"/>
            <w:vAlign w:val="bottom"/>
          </w:tcPr>
          <w:p w14:paraId="42BBA64B" w14:textId="77777777" w:rsidR="009D2335" w:rsidRPr="00AA0F23" w:rsidRDefault="009D2335">
            <w:pPr>
              <w:pStyle w:val="NoSpacing"/>
              <w:rPr>
                <w:rFonts w:ascii="Open Sans" w:hAnsi="Open Sans" w:cs="Open Sans"/>
              </w:rPr>
            </w:pPr>
          </w:p>
        </w:tc>
        <w:tc>
          <w:tcPr>
            <w:tcW w:w="6192" w:type="dxa"/>
            <w:vAlign w:val="bottom"/>
          </w:tcPr>
          <w:p w14:paraId="33E76802" w14:textId="77777777" w:rsidR="009D2335" w:rsidRPr="00AA0F23" w:rsidRDefault="0057522A">
            <w:pPr>
              <w:pStyle w:val="NoSpacing"/>
              <w:jc w:val="right"/>
              <w:rPr>
                <w:rStyle w:val="PageNumber"/>
                <w:rFonts w:ascii="Open Sans" w:hAnsi="Open Sans" w:cs="Open Sans"/>
              </w:rPr>
            </w:pPr>
            <w:r w:rsidRPr="00AA0F23">
              <w:rPr>
                <w:rStyle w:val="PageNumber"/>
                <w:rFonts w:ascii="Open Sans" w:hAnsi="Open Sans" w:cs="Open Sans"/>
              </w:rPr>
              <w:t>1</w:t>
            </w:r>
          </w:p>
        </w:tc>
      </w:tr>
    </w:tbl>
    <w:p w14:paraId="380964F1" w14:textId="123A8A03" w:rsidR="000F0FC6" w:rsidRPr="000F0FC6" w:rsidRDefault="000F0FC6">
      <w:pPr>
        <w:rPr>
          <w:b/>
          <w:bCs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2 interior booklet pages"/>
      </w:tblPr>
      <w:tblGrid>
        <w:gridCol w:w="6192"/>
        <w:gridCol w:w="864"/>
        <w:gridCol w:w="864"/>
        <w:gridCol w:w="6192"/>
      </w:tblGrid>
      <w:tr w:rsidR="009D2335" w:rsidRPr="00AA0F23" w14:paraId="311A7C63" w14:textId="77777777">
        <w:trPr>
          <w:trHeight w:hRule="exact" w:val="9792"/>
        </w:trPr>
        <w:tc>
          <w:tcPr>
            <w:tcW w:w="6192" w:type="dxa"/>
          </w:tcPr>
          <w:p w14:paraId="0EF5FF85" w14:textId="7907BB2B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  <w:r w:rsidRPr="00A32540">
              <w:rPr>
                <w:noProof/>
                <w:color w:val="8EC840"/>
              </w:rPr>
              <w:lastRenderedPageBreak/>
              <w:drawing>
                <wp:anchor distT="0" distB="0" distL="114300" distR="114300" simplePos="0" relativeHeight="251711488" behindDoc="1" locked="0" layoutInCell="1" allowOverlap="1" wp14:anchorId="555F8DA0" wp14:editId="4DC91176">
                  <wp:simplePos x="0" y="0"/>
                  <wp:positionH relativeFrom="column">
                    <wp:posOffset>462</wp:posOffset>
                  </wp:positionH>
                  <wp:positionV relativeFrom="paragraph">
                    <wp:posOffset>711200</wp:posOffset>
                  </wp:positionV>
                  <wp:extent cx="1671955" cy="1115695"/>
                  <wp:effectExtent l="0" t="0" r="4445" b="1905"/>
                  <wp:wrapTight wrapText="bothSides">
                    <wp:wrapPolygon edited="0">
                      <wp:start x="0" y="0"/>
                      <wp:lineTo x="0" y="21391"/>
                      <wp:lineTo x="21493" y="21391"/>
                      <wp:lineTo x="21493" y="0"/>
                      <wp:lineTo x="0" y="0"/>
                    </wp:wrapPolygon>
                  </wp:wrapTight>
                  <wp:docPr id="57" name="Picture 57" descr="A picture containing plant, flow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 picture containing plant, flower&#10;&#10;Description automatically generated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955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32540">
              <w:rPr>
                <w:rFonts w:ascii="Open Sans" w:hAnsi="Open Sans" w:cs="Open Sans"/>
                <w:color w:val="8EC840"/>
              </w:rPr>
              <w:t>Wildflowers</w:t>
            </w:r>
          </w:p>
          <w:p w14:paraId="0E585894" w14:textId="77777777" w:rsidR="001436E9" w:rsidRPr="00A32540" w:rsidRDefault="001436E9" w:rsidP="001436E9">
            <w:pPr>
              <w:rPr>
                <w:color w:val="8EC840"/>
              </w:rPr>
            </w:pPr>
            <w:r w:rsidRPr="00A32540">
              <w:rPr>
                <w:noProof/>
                <w:color w:val="8EC840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35AFA9A5" wp14:editId="2F0BE740">
                      <wp:simplePos x="0" y="0"/>
                      <wp:positionH relativeFrom="column">
                        <wp:posOffset>1827530</wp:posOffset>
                      </wp:positionH>
                      <wp:positionV relativeFrom="paragraph">
                        <wp:posOffset>74577</wp:posOffset>
                      </wp:positionV>
                      <wp:extent cx="285750" cy="285750"/>
                      <wp:effectExtent l="12700" t="12700" r="31750" b="31750"/>
                      <wp:wrapNone/>
                      <wp:docPr id="54" name="Rectangle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B68917" id="Rectangle 54" o:spid="_x0000_s1026" style="position:absolute;margin-left:143.9pt;margin-top:5.85pt;width:22.5pt;height:22.5pt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" filled="f" strokecolor="black [3213]" strokeweight="3pt"/>
                  </w:pict>
                </mc:Fallback>
              </mc:AlternateContent>
            </w:r>
          </w:p>
          <w:p w14:paraId="6E4ACF46" w14:textId="77777777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</w:p>
          <w:p w14:paraId="46FEA265" w14:textId="77777777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</w:p>
          <w:p w14:paraId="31A8E12C" w14:textId="77777777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</w:p>
          <w:p w14:paraId="36D31EB7" w14:textId="77777777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  <w:r w:rsidRPr="00A32540">
              <w:rPr>
                <w:rFonts w:ascii="Open Sans" w:hAnsi="Open Sans" w:cs="Open Sans"/>
                <w:color w:val="8EC840"/>
              </w:rPr>
              <w:t>A butterfly</w:t>
            </w:r>
          </w:p>
          <w:p w14:paraId="5C4E2221" w14:textId="77777777" w:rsidR="001436E9" w:rsidRPr="00A32540" w:rsidRDefault="001436E9" w:rsidP="001436E9">
            <w:pPr>
              <w:rPr>
                <w:color w:val="8EC840"/>
              </w:rPr>
            </w:pPr>
            <w:r w:rsidRPr="00A32540">
              <w:rPr>
                <w:noProof/>
                <w:color w:val="8EC840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76B34096" wp14:editId="55C1BF7D">
                      <wp:simplePos x="0" y="0"/>
                      <wp:positionH relativeFrom="column">
                        <wp:posOffset>1828165</wp:posOffset>
                      </wp:positionH>
                      <wp:positionV relativeFrom="paragraph">
                        <wp:posOffset>9807</wp:posOffset>
                      </wp:positionV>
                      <wp:extent cx="285750" cy="285750"/>
                      <wp:effectExtent l="12700" t="12700" r="31750" b="31750"/>
                      <wp:wrapNone/>
                      <wp:docPr id="55" name="Rectangle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994CBA" id="Rectangle 55" o:spid="_x0000_s1026" style="position:absolute;margin-left:143.95pt;margin-top:.75pt;width:22.5pt;height:22.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" filled="f" strokecolor="black [3213]" strokeweight="3pt"/>
                  </w:pict>
                </mc:Fallback>
              </mc:AlternateContent>
            </w:r>
            <w:r w:rsidRPr="00A32540">
              <w:rPr>
                <w:noProof/>
                <w:color w:val="8EC840"/>
              </w:rPr>
              <w:drawing>
                <wp:inline distT="0" distB="0" distL="0" distR="0" wp14:anchorId="04DC0823" wp14:editId="0830E582">
                  <wp:extent cx="1674000" cy="1116000"/>
                  <wp:effectExtent l="0" t="0" r="2540" b="1905"/>
                  <wp:docPr id="58" name="Picture 58" descr="A butterfly on a flow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A butterfly on a flower&#10;&#10;Description automatically generated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000" cy="11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80290D" w14:textId="77777777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  <w:r w:rsidRPr="00A32540">
              <w:rPr>
                <w:rFonts w:ascii="Open Sans" w:hAnsi="Open Sans" w:cs="Open Sans"/>
                <w:color w:val="8EC840"/>
              </w:rPr>
              <w:t>A bird feeding station</w:t>
            </w:r>
          </w:p>
          <w:p w14:paraId="1BB3A221" w14:textId="77777777" w:rsidR="001436E9" w:rsidRPr="00A32540" w:rsidRDefault="001436E9" w:rsidP="001436E9">
            <w:pPr>
              <w:rPr>
                <w:color w:val="8EC840"/>
              </w:rPr>
            </w:pPr>
            <w:r w:rsidRPr="00A32540">
              <w:rPr>
                <w:noProof/>
                <w:color w:val="8EC840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56E167F1" wp14:editId="205D7FD7">
                      <wp:simplePos x="0" y="0"/>
                      <wp:positionH relativeFrom="column">
                        <wp:posOffset>1834515</wp:posOffset>
                      </wp:positionH>
                      <wp:positionV relativeFrom="paragraph">
                        <wp:posOffset>13123</wp:posOffset>
                      </wp:positionV>
                      <wp:extent cx="285750" cy="285750"/>
                      <wp:effectExtent l="12700" t="12700" r="31750" b="31750"/>
                      <wp:wrapNone/>
                      <wp:docPr id="56" name="Rectangle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5565D5" id="Rectangle 56" o:spid="_x0000_s1026" style="position:absolute;margin-left:144.45pt;margin-top:1.05pt;width:22.5pt;height:22.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" filled="f" strokecolor="black [3213]" strokeweight="3pt"/>
                  </w:pict>
                </mc:Fallback>
              </mc:AlternateContent>
            </w:r>
            <w:r w:rsidRPr="00A32540">
              <w:rPr>
                <w:noProof/>
                <w:color w:val="8EC840"/>
              </w:rPr>
              <w:drawing>
                <wp:inline distT="0" distB="0" distL="0" distR="0" wp14:anchorId="3DFE152D" wp14:editId="577F306B">
                  <wp:extent cx="1670400" cy="1116000"/>
                  <wp:effectExtent l="0" t="0" r="0" b="1905"/>
                  <wp:docPr id="59" name="Picture 59" descr="A picture containing tree, wooden, outdoor, wood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A picture containing tree, wooden, outdoor, wood&#10;&#10;Description automatically generated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400" cy="11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1BB94E" w14:textId="3A91FFA2" w:rsidR="009D2335" w:rsidRPr="00A32540" w:rsidRDefault="009D2335">
            <w:pPr>
              <w:rPr>
                <w:rFonts w:ascii="Open Sans" w:hAnsi="Open Sans" w:cs="Open Sans"/>
                <w:color w:val="8EC840"/>
              </w:rPr>
            </w:pPr>
          </w:p>
        </w:tc>
        <w:tc>
          <w:tcPr>
            <w:tcW w:w="864" w:type="dxa"/>
          </w:tcPr>
          <w:p w14:paraId="5AA0D44E" w14:textId="7D754B08" w:rsidR="009D2335" w:rsidRPr="00A32540" w:rsidRDefault="009D2335">
            <w:pPr>
              <w:pStyle w:val="NoSpacing"/>
              <w:rPr>
                <w:rFonts w:ascii="Open Sans" w:hAnsi="Open Sans" w:cs="Open Sans"/>
                <w:color w:val="8EC840"/>
              </w:rPr>
            </w:pPr>
          </w:p>
        </w:tc>
        <w:tc>
          <w:tcPr>
            <w:tcW w:w="864" w:type="dxa"/>
          </w:tcPr>
          <w:p w14:paraId="66FD8E9F" w14:textId="26F21D57" w:rsidR="009D2335" w:rsidRPr="00A32540" w:rsidRDefault="009D2335">
            <w:pPr>
              <w:pStyle w:val="NoSpacing"/>
              <w:rPr>
                <w:rFonts w:ascii="Open Sans" w:hAnsi="Open Sans" w:cs="Open Sans"/>
                <w:color w:val="8EC840"/>
              </w:rPr>
            </w:pPr>
          </w:p>
        </w:tc>
        <w:tc>
          <w:tcPr>
            <w:tcW w:w="6192" w:type="dxa"/>
          </w:tcPr>
          <w:p w14:paraId="6B28C4F7" w14:textId="40345E96" w:rsidR="001436E9" w:rsidRPr="00A32540" w:rsidRDefault="001B775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  <w:r w:rsidRPr="00A32540">
              <w:rPr>
                <w:rFonts w:ascii="Open Sans" w:hAnsi="Open Sans" w:cs="Open Sans"/>
                <w:noProof/>
                <w:color w:val="8EC840"/>
              </w:rPr>
              <w:drawing>
                <wp:anchor distT="0" distB="0" distL="114300" distR="114300" simplePos="0" relativeHeight="251716608" behindDoc="1" locked="0" layoutInCell="1" allowOverlap="1" wp14:anchorId="12689E7C" wp14:editId="66FCA24E">
                  <wp:simplePos x="0" y="0"/>
                  <wp:positionH relativeFrom="column">
                    <wp:posOffset>0</wp:posOffset>
                  </wp:positionH>
                  <wp:positionV relativeFrom="page">
                    <wp:posOffset>650875</wp:posOffset>
                  </wp:positionV>
                  <wp:extent cx="1673860" cy="1115695"/>
                  <wp:effectExtent l="0" t="0" r="2540" b="1905"/>
                  <wp:wrapTight wrapText="bothSides">
                    <wp:wrapPolygon edited="0">
                      <wp:start x="0" y="0"/>
                      <wp:lineTo x="0" y="21391"/>
                      <wp:lineTo x="21469" y="21391"/>
                      <wp:lineTo x="21469" y="0"/>
                      <wp:lineTo x="0" y="0"/>
                    </wp:wrapPolygon>
                  </wp:wrapTight>
                  <wp:docPr id="63" name="Picture 63" descr="Orange leaves on a tre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Orange leaves on a tree&#10;&#10;Description automatically generated with medium confidence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86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436E9" w:rsidRPr="00A32540">
              <w:rPr>
                <w:rFonts w:ascii="Open Sans" w:hAnsi="Open Sans" w:cs="Open Sans"/>
                <w:color w:val="8EC840"/>
              </w:rPr>
              <w:t>A tree with red leaves</w:t>
            </w:r>
          </w:p>
          <w:p w14:paraId="5937C744" w14:textId="341D66C7" w:rsidR="001B7759" w:rsidRPr="00A32540" w:rsidRDefault="001B7759" w:rsidP="001B7759">
            <w:pPr>
              <w:rPr>
                <w:color w:val="8EC840"/>
              </w:rPr>
            </w:pPr>
            <w:r w:rsidRPr="00A32540">
              <w:rPr>
                <w:noProof/>
                <w:color w:val="8EC840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7C69EFCA" wp14:editId="55944256">
                      <wp:simplePos x="0" y="0"/>
                      <wp:positionH relativeFrom="column">
                        <wp:posOffset>1815465</wp:posOffset>
                      </wp:positionH>
                      <wp:positionV relativeFrom="paragraph">
                        <wp:posOffset>6985</wp:posOffset>
                      </wp:positionV>
                      <wp:extent cx="285750" cy="285750"/>
                      <wp:effectExtent l="12700" t="12700" r="31750" b="31750"/>
                      <wp:wrapNone/>
                      <wp:docPr id="61" name="Rectangle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1C2C8E0" id="Rectangle 61" o:spid="_x0000_s1026" style="position:absolute;margin-left:142.95pt;margin-top:.55pt;width:22.5pt;height:22.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" filled="f" strokecolor="black [3213]" strokeweight="3pt"/>
                  </w:pict>
                </mc:Fallback>
              </mc:AlternateContent>
            </w:r>
          </w:p>
          <w:p w14:paraId="16193A2F" w14:textId="722C1229" w:rsidR="001436E9" w:rsidRPr="00A32540" w:rsidRDefault="001436E9" w:rsidP="001436E9">
            <w:pPr>
              <w:rPr>
                <w:rFonts w:ascii="Open Sans" w:hAnsi="Open Sans" w:cs="Open Sans"/>
                <w:color w:val="8EC840"/>
              </w:rPr>
            </w:pPr>
          </w:p>
          <w:p w14:paraId="60D9D9B1" w14:textId="34FC0BDB" w:rsidR="001436E9" w:rsidRPr="00A32540" w:rsidRDefault="001436E9" w:rsidP="001436E9">
            <w:pPr>
              <w:rPr>
                <w:rFonts w:ascii="Open Sans" w:hAnsi="Open Sans" w:cs="Open Sans"/>
                <w:color w:val="8EC840"/>
              </w:rPr>
            </w:pPr>
          </w:p>
          <w:p w14:paraId="2081331E" w14:textId="401E6239" w:rsidR="001436E9" w:rsidRPr="00A32540" w:rsidRDefault="001436E9" w:rsidP="001436E9">
            <w:pPr>
              <w:rPr>
                <w:rFonts w:ascii="Open Sans" w:hAnsi="Open Sans" w:cs="Open Sans"/>
                <w:color w:val="8EC840"/>
              </w:rPr>
            </w:pPr>
          </w:p>
          <w:p w14:paraId="77F1AF17" w14:textId="29ECE9CC" w:rsidR="001436E9" w:rsidRPr="008B4D0F" w:rsidRDefault="001436E9" w:rsidP="001436E9">
            <w:pPr>
              <w:pStyle w:val="Heading2"/>
              <w:rPr>
                <w:rFonts w:ascii="Open Sans" w:hAnsi="Open Sans" w:cs="Open Sans"/>
                <w:b w:val="0"/>
                <w:bCs w:val="0"/>
                <w:color w:val="8EC840"/>
                <w:sz w:val="22"/>
                <w:szCs w:val="22"/>
              </w:rPr>
            </w:pPr>
            <w:r w:rsidRPr="00A32540">
              <w:rPr>
                <w:rFonts w:ascii="Open Sans" w:hAnsi="Open Sans" w:cs="Open Sans"/>
                <w:color w:val="8EC840"/>
              </w:rPr>
              <w:t>A badger</w:t>
            </w:r>
            <w:r w:rsidR="008B4D0F">
              <w:rPr>
                <w:rFonts w:ascii="Open Sans" w:hAnsi="Open Sans" w:cs="Open Sans"/>
                <w:color w:val="8EC840"/>
              </w:rPr>
              <w:t xml:space="preserve"> </w:t>
            </w:r>
            <w:r w:rsidR="008B4D0F" w:rsidRPr="008B4D0F">
              <w:rPr>
                <w:rFonts w:ascii="Open Sans" w:hAnsi="Open Sans" w:cs="Open Sans"/>
                <w:b w:val="0"/>
                <w:bCs w:val="0"/>
                <w:color w:val="5F5048" w:themeColor="accent5" w:themeShade="BF"/>
                <w:sz w:val="22"/>
                <w:szCs w:val="22"/>
              </w:rPr>
              <w:t>hint: the nature reserve’s badger is called Betty</w:t>
            </w:r>
          </w:p>
          <w:p w14:paraId="0DD6EFD5" w14:textId="0342C445" w:rsidR="001436E9" w:rsidRPr="00A32540" w:rsidRDefault="001B7759" w:rsidP="001436E9">
            <w:pPr>
              <w:rPr>
                <w:rFonts w:ascii="Open Sans" w:hAnsi="Open Sans" w:cs="Open Sans"/>
                <w:color w:val="8EC840"/>
              </w:rPr>
            </w:pPr>
            <w:r w:rsidRPr="00A32540">
              <w:rPr>
                <w:noProof/>
                <w:color w:val="8EC840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2E7F0AC4" wp14:editId="773C2894">
                      <wp:simplePos x="0" y="0"/>
                      <wp:positionH relativeFrom="column">
                        <wp:posOffset>1812925</wp:posOffset>
                      </wp:positionH>
                      <wp:positionV relativeFrom="paragraph">
                        <wp:posOffset>18062</wp:posOffset>
                      </wp:positionV>
                      <wp:extent cx="285750" cy="285750"/>
                      <wp:effectExtent l="12700" t="12700" r="31750" b="31750"/>
                      <wp:wrapNone/>
                      <wp:docPr id="60" name="Rectangle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C6DE3C6" id="Rectangle 60" o:spid="_x0000_s1026" style="position:absolute;margin-left:142.75pt;margin-top:1.4pt;width:22.5pt;height:22.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" filled="f" strokecolor="black [3213]" strokeweight="3pt"/>
                  </w:pict>
                </mc:Fallback>
              </mc:AlternateContent>
            </w:r>
            <w:r w:rsidR="001436E9" w:rsidRPr="00A32540">
              <w:rPr>
                <w:rFonts w:ascii="Open Sans" w:hAnsi="Open Sans" w:cs="Open Sans"/>
                <w:noProof/>
                <w:color w:val="8EC840"/>
              </w:rPr>
              <w:drawing>
                <wp:inline distT="0" distB="0" distL="0" distR="0" wp14:anchorId="1C937A6A" wp14:editId="60CBE835">
                  <wp:extent cx="1674000" cy="1116000"/>
                  <wp:effectExtent l="0" t="0" r="2540" b="190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000" cy="11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BB7634" w14:textId="77777777" w:rsidR="001436E9" w:rsidRPr="00A32540" w:rsidRDefault="001436E9" w:rsidP="001436E9">
            <w:pPr>
              <w:pStyle w:val="Heading2"/>
              <w:rPr>
                <w:rFonts w:ascii="Open Sans" w:hAnsi="Open Sans" w:cs="Open Sans"/>
                <w:color w:val="8EC840"/>
              </w:rPr>
            </w:pPr>
            <w:r w:rsidRPr="00A32540">
              <w:rPr>
                <w:rFonts w:ascii="Open Sans" w:hAnsi="Open Sans" w:cs="Open Sans"/>
                <w:color w:val="8EC840"/>
              </w:rPr>
              <w:t xml:space="preserve">A tree </w:t>
            </w:r>
            <w:proofErr w:type="gramStart"/>
            <w:r w:rsidRPr="00A32540">
              <w:rPr>
                <w:rFonts w:ascii="Open Sans" w:hAnsi="Open Sans" w:cs="Open Sans"/>
                <w:color w:val="8EC840"/>
              </w:rPr>
              <w:t>stump</w:t>
            </w:r>
            <w:proofErr w:type="gramEnd"/>
          </w:p>
          <w:p w14:paraId="77B268BA" w14:textId="77777777" w:rsidR="001436E9" w:rsidRPr="00A32540" w:rsidRDefault="001436E9" w:rsidP="001436E9">
            <w:pPr>
              <w:rPr>
                <w:color w:val="8EC840"/>
              </w:rPr>
            </w:pPr>
            <w:r w:rsidRPr="00A32540">
              <w:rPr>
                <w:noProof/>
                <w:color w:val="8EC840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09981FD6" wp14:editId="2C09FB68">
                      <wp:simplePos x="0" y="0"/>
                      <wp:positionH relativeFrom="column">
                        <wp:posOffset>1778000</wp:posOffset>
                      </wp:positionH>
                      <wp:positionV relativeFrom="paragraph">
                        <wp:posOffset>13758</wp:posOffset>
                      </wp:positionV>
                      <wp:extent cx="285750" cy="285750"/>
                      <wp:effectExtent l="12700" t="12700" r="31750" b="31750"/>
                      <wp:wrapNone/>
                      <wp:docPr id="62" name="Rectangle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ED2C2BD" id="Rectangle 62" o:spid="_x0000_s1026" style="position:absolute;margin-left:140pt;margin-top:1.1pt;width:22.5pt;height:22.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" filled="f" strokecolor="black [3213]" strokeweight="3pt"/>
                  </w:pict>
                </mc:Fallback>
              </mc:AlternateContent>
            </w:r>
            <w:r w:rsidRPr="00A32540">
              <w:rPr>
                <w:noProof/>
                <w:color w:val="8EC840"/>
              </w:rPr>
              <w:drawing>
                <wp:inline distT="0" distB="0" distL="0" distR="0" wp14:anchorId="15FE9422" wp14:editId="62859D8A">
                  <wp:extent cx="1670400" cy="1116000"/>
                  <wp:effectExtent l="0" t="0" r="0" b="1905"/>
                  <wp:docPr id="65" name="Picture 65" descr="A picture containing grass, outdoor, building, megalith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picture containing grass, outdoor, building, megalith&#10;&#10;Description automatically generated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400" cy="11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9AE39A" w14:textId="77777777" w:rsidR="009D2335" w:rsidRPr="00A32540" w:rsidRDefault="009D2335">
            <w:pPr>
              <w:rPr>
                <w:rFonts w:ascii="Open Sans" w:hAnsi="Open Sans" w:cs="Open Sans"/>
                <w:color w:val="8EC840"/>
              </w:rPr>
            </w:pPr>
          </w:p>
        </w:tc>
      </w:tr>
      <w:tr w:rsidR="009D2335" w:rsidRPr="00AA0F23" w14:paraId="544132C4" w14:textId="77777777">
        <w:trPr>
          <w:trHeight w:hRule="exact" w:val="504"/>
        </w:trPr>
        <w:tc>
          <w:tcPr>
            <w:tcW w:w="6192" w:type="dxa"/>
            <w:vAlign w:val="bottom"/>
          </w:tcPr>
          <w:p w14:paraId="6022BBF4" w14:textId="77777777" w:rsidR="009D2335" w:rsidRPr="00AA0F23" w:rsidRDefault="0057522A">
            <w:pPr>
              <w:pStyle w:val="NoSpacing"/>
              <w:rPr>
                <w:rStyle w:val="PageNumber"/>
                <w:rFonts w:ascii="Open Sans" w:hAnsi="Open Sans" w:cs="Open Sans"/>
              </w:rPr>
            </w:pPr>
            <w:r w:rsidRPr="00AA0F23">
              <w:rPr>
                <w:rStyle w:val="PageNumber"/>
                <w:rFonts w:ascii="Open Sans" w:hAnsi="Open Sans" w:cs="Open Sans"/>
              </w:rPr>
              <w:t>2</w:t>
            </w:r>
          </w:p>
        </w:tc>
        <w:tc>
          <w:tcPr>
            <w:tcW w:w="864" w:type="dxa"/>
            <w:vAlign w:val="bottom"/>
          </w:tcPr>
          <w:p w14:paraId="2F915F40" w14:textId="77777777" w:rsidR="009D2335" w:rsidRPr="00AA0F23" w:rsidRDefault="009D2335">
            <w:pPr>
              <w:pStyle w:val="NoSpacing"/>
              <w:rPr>
                <w:rFonts w:ascii="Open Sans" w:hAnsi="Open Sans" w:cs="Open Sans"/>
              </w:rPr>
            </w:pPr>
          </w:p>
        </w:tc>
        <w:tc>
          <w:tcPr>
            <w:tcW w:w="864" w:type="dxa"/>
            <w:vAlign w:val="bottom"/>
          </w:tcPr>
          <w:p w14:paraId="76FFEB65" w14:textId="77777777" w:rsidR="009D2335" w:rsidRPr="00AA0F23" w:rsidRDefault="009D2335">
            <w:pPr>
              <w:pStyle w:val="NoSpacing"/>
              <w:rPr>
                <w:rFonts w:ascii="Open Sans" w:hAnsi="Open Sans" w:cs="Open Sans"/>
              </w:rPr>
            </w:pPr>
          </w:p>
        </w:tc>
        <w:tc>
          <w:tcPr>
            <w:tcW w:w="6192" w:type="dxa"/>
            <w:vAlign w:val="bottom"/>
          </w:tcPr>
          <w:p w14:paraId="52F67707" w14:textId="77777777" w:rsidR="009D2335" w:rsidRPr="00AA0F23" w:rsidRDefault="0057522A">
            <w:pPr>
              <w:pStyle w:val="NoSpacing"/>
              <w:jc w:val="right"/>
              <w:rPr>
                <w:rStyle w:val="PageNumber"/>
                <w:rFonts w:ascii="Open Sans" w:hAnsi="Open Sans" w:cs="Open Sans"/>
              </w:rPr>
            </w:pPr>
            <w:r w:rsidRPr="00AA0F23">
              <w:rPr>
                <w:rStyle w:val="PageNumber"/>
                <w:rFonts w:ascii="Open Sans" w:hAnsi="Open Sans" w:cs="Open Sans"/>
              </w:rPr>
              <w:t>3</w:t>
            </w:r>
          </w:p>
        </w:tc>
      </w:tr>
    </w:tbl>
    <w:p w14:paraId="64456045" w14:textId="77777777" w:rsidR="009D2335" w:rsidRPr="00AA0F23" w:rsidRDefault="009D2335">
      <w:pPr>
        <w:pStyle w:val="NoSpacing"/>
        <w:rPr>
          <w:rFonts w:ascii="Open Sans" w:hAnsi="Open Sans" w:cs="Open Sans"/>
        </w:rPr>
      </w:pPr>
    </w:p>
    <w:sectPr w:rsidR="009D2335" w:rsidRPr="00AA0F23">
      <w:headerReference w:type="default" r:id="rId25"/>
      <w:pgSz w:w="15840" w:h="12240" w:orient="landscape"/>
      <w:pgMar w:top="1224" w:right="864" w:bottom="432" w:left="86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E6E4DA" w14:textId="77777777" w:rsidR="00A2529B" w:rsidRDefault="00A2529B" w:rsidP="00A55227">
      <w:pPr>
        <w:spacing w:after="0" w:line="240" w:lineRule="auto"/>
      </w:pPr>
      <w:r>
        <w:separator/>
      </w:r>
    </w:p>
  </w:endnote>
  <w:endnote w:type="continuationSeparator" w:id="0">
    <w:p w14:paraId="51C7365F" w14:textId="77777777" w:rsidR="00A2529B" w:rsidRDefault="00A2529B" w:rsidP="00A552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A5B493" w14:textId="77777777" w:rsidR="00A2529B" w:rsidRDefault="00A2529B" w:rsidP="00A55227">
      <w:pPr>
        <w:spacing w:after="0" w:line="240" w:lineRule="auto"/>
      </w:pPr>
      <w:r>
        <w:separator/>
      </w:r>
    </w:p>
  </w:footnote>
  <w:footnote w:type="continuationSeparator" w:id="0">
    <w:p w14:paraId="183797EF" w14:textId="77777777" w:rsidR="00A2529B" w:rsidRDefault="00A2529B" w:rsidP="00A552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958C55" w14:textId="612CF23A" w:rsidR="008B4D0F" w:rsidRPr="008B4D0F" w:rsidRDefault="008B4D0F" w:rsidP="001628D8">
    <w:pPr>
      <w:pStyle w:val="Header"/>
      <w:jc w:val="right"/>
      <w:rPr>
        <w:rFonts w:ascii="Open Sans" w:hAnsi="Open Sans" w:cs="Open Sans"/>
        <w:color w:val="5F5048" w:themeColor="accent5" w:themeShade="BF"/>
      </w:rPr>
    </w:pPr>
    <w:r w:rsidRPr="008B4D0F">
      <w:rPr>
        <w:rFonts w:ascii="Open Sans" w:hAnsi="Open Sans" w:cs="Open Sans"/>
        <w:color w:val="5F5048" w:themeColor="accent5" w:themeShade="BF"/>
      </w:rPr>
      <w:t xml:space="preserve">Please note, children must be </w:t>
    </w:r>
    <w:proofErr w:type="gramStart"/>
    <w:r w:rsidRPr="008B4D0F">
      <w:rPr>
        <w:rFonts w:ascii="Open Sans" w:hAnsi="Open Sans" w:cs="Open Sans"/>
        <w:color w:val="5F5048" w:themeColor="accent5" w:themeShade="BF"/>
      </w:rPr>
      <w:t>accompanied by an adult at all times</w:t>
    </w:r>
    <w:proofErr w:type="gramEnd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784C6A8A"/>
    <w:lvl w:ilvl="0">
      <w:start w:val="1"/>
      <w:numFmt w:val="bullet"/>
      <w:pStyle w:val="ListBullet"/>
      <w:lvlText w:val=""/>
      <w:lvlJc w:val="left"/>
      <w:pPr>
        <w:tabs>
          <w:tab w:val="num" w:pos="432"/>
        </w:tabs>
        <w:ind w:left="432" w:hanging="288"/>
      </w:pPr>
      <w:rPr>
        <w:rFonts w:ascii="Symbol" w:hAnsi="Symbol" w:hint="default"/>
      </w:rPr>
    </w:lvl>
  </w:abstractNum>
  <w:num w:numId="1" w16cid:durableId="907761708">
    <w:abstractNumId w:val="0"/>
  </w:num>
  <w:num w:numId="2" w16cid:durableId="1624195409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5843"/>
    <w:rsid w:val="00074AD4"/>
    <w:rsid w:val="000B0678"/>
    <w:rsid w:val="000F0FC6"/>
    <w:rsid w:val="00121F02"/>
    <w:rsid w:val="001436E9"/>
    <w:rsid w:val="001628D8"/>
    <w:rsid w:val="001B7759"/>
    <w:rsid w:val="002A50D3"/>
    <w:rsid w:val="002B051F"/>
    <w:rsid w:val="00306F9A"/>
    <w:rsid w:val="00320EEF"/>
    <w:rsid w:val="00363198"/>
    <w:rsid w:val="003D5269"/>
    <w:rsid w:val="00570F3E"/>
    <w:rsid w:val="0057522A"/>
    <w:rsid w:val="00623B78"/>
    <w:rsid w:val="00636F99"/>
    <w:rsid w:val="00656DB0"/>
    <w:rsid w:val="00676E18"/>
    <w:rsid w:val="007179E8"/>
    <w:rsid w:val="007E2A5C"/>
    <w:rsid w:val="00824411"/>
    <w:rsid w:val="008B4D0F"/>
    <w:rsid w:val="008C0BE6"/>
    <w:rsid w:val="008D5843"/>
    <w:rsid w:val="00915CBE"/>
    <w:rsid w:val="009502C9"/>
    <w:rsid w:val="009B6A2F"/>
    <w:rsid w:val="009D2335"/>
    <w:rsid w:val="00A2529B"/>
    <w:rsid w:val="00A32540"/>
    <w:rsid w:val="00A55227"/>
    <w:rsid w:val="00AA0F23"/>
    <w:rsid w:val="00AE30A4"/>
    <w:rsid w:val="00B5303F"/>
    <w:rsid w:val="00B65054"/>
    <w:rsid w:val="00C35771"/>
    <w:rsid w:val="00CE25CF"/>
    <w:rsid w:val="00E34888"/>
    <w:rsid w:val="00E679D0"/>
    <w:rsid w:val="00EA04BC"/>
    <w:rsid w:val="00ED24BA"/>
    <w:rsid w:val="00FD7E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A570E16"/>
  <w15:chartTrackingRefBased/>
  <w15:docId w15:val="{AA949B85-6339-344E-9CF5-8558615F55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595959" w:themeColor="text1" w:themeTint="A6"/>
        <w:lang w:val="en-US" w:eastAsia="ja-JP" w:bidi="ar-SA"/>
      </w:rPr>
    </w:rPrDefault>
    <w:pPrDefault>
      <w:pPr>
        <w:spacing w:after="1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0" w:unhideWhenUsed="1" w:qFormat="1"/>
    <w:lsdException w:name="toc 2" w:semiHidden="1" w:uiPriority="10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3198"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after="480" w:line="240" w:lineRule="auto"/>
      <w:contextualSpacing/>
      <w:outlineLvl w:val="0"/>
    </w:pPr>
    <w:rPr>
      <w:rFonts w:asciiTheme="majorHAnsi" w:eastAsiaTheme="majorEastAsia" w:hAnsiTheme="majorHAnsi" w:cstheme="majorBidi"/>
      <w:sz w:val="58"/>
      <w:szCs w:val="5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63198"/>
    <w:pPr>
      <w:keepNext/>
      <w:keepLines/>
      <w:spacing w:before="480" w:after="120"/>
      <w:contextualSpacing/>
      <w:outlineLvl w:val="1"/>
    </w:pPr>
    <w:rPr>
      <w:rFonts w:asciiTheme="majorHAnsi" w:eastAsiaTheme="majorEastAsia" w:hAnsiTheme="majorHAnsi" w:cstheme="majorBidi"/>
      <w:b/>
      <w:bCs/>
      <w:color w:val="75540F" w:themeColor="accent1" w:themeShade="80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b/>
      <w:bCs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63198"/>
    <w:pPr>
      <w:keepNext/>
      <w:keepLines/>
      <w:spacing w:before="40" w:after="0" w:line="240" w:lineRule="auto"/>
      <w:outlineLvl w:val="3"/>
    </w:pPr>
    <w:rPr>
      <w:rFonts w:asciiTheme="majorHAnsi" w:eastAsiaTheme="majorEastAsia" w:hAnsiTheme="majorHAnsi" w:cstheme="majorBidi"/>
      <w:b/>
      <w:bCs/>
      <w:color w:val="75540F" w:themeColor="accent1" w:themeShade="80"/>
    </w:rPr>
  </w:style>
  <w:style w:type="paragraph" w:styleId="Heading5">
    <w:name w:val="heading 5"/>
    <w:basedOn w:val="Normal"/>
    <w:next w:val="Normal"/>
    <w:link w:val="Heading5Char"/>
    <w:uiPriority w:val="9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pPr>
      <w:spacing w:after="0" w:line="240" w:lineRule="auto"/>
    </w:pPr>
  </w:style>
  <w:style w:type="paragraph" w:customStyle="1" w:styleId="Photo">
    <w:name w:val="Photo"/>
    <w:basedOn w:val="NoSpacing"/>
    <w:uiPriority w:val="12"/>
    <w:qFormat/>
    <w:pPr>
      <w:spacing w:before="100" w:after="100"/>
      <w:ind w:left="101" w:right="101"/>
      <w:jc w:val="center"/>
    </w:pPr>
    <w:rPr>
      <w:noProof/>
    </w:rPr>
  </w:style>
  <w:style w:type="paragraph" w:styleId="Title">
    <w:name w:val="Title"/>
    <w:basedOn w:val="Normal"/>
    <w:link w:val="TitleChar"/>
    <w:uiPriority w:val="2"/>
    <w:qFormat/>
    <w:pPr>
      <w:spacing w:line="216" w:lineRule="auto"/>
      <w:contextualSpacing/>
    </w:pPr>
    <w:rPr>
      <w:rFonts w:asciiTheme="majorHAnsi" w:eastAsiaTheme="majorEastAsia" w:hAnsiTheme="majorHAnsi" w:cstheme="majorBidi"/>
      <w:kern w:val="28"/>
      <w:sz w:val="88"/>
      <w:szCs w:val="88"/>
    </w:rPr>
  </w:style>
  <w:style w:type="character" w:customStyle="1" w:styleId="TitleChar">
    <w:name w:val="Title Char"/>
    <w:basedOn w:val="DefaultParagraphFont"/>
    <w:link w:val="Title"/>
    <w:uiPriority w:val="2"/>
    <w:rPr>
      <w:rFonts w:asciiTheme="majorHAnsi" w:eastAsiaTheme="majorEastAsia" w:hAnsiTheme="majorHAnsi" w:cstheme="majorBidi"/>
      <w:kern w:val="28"/>
      <w:sz w:val="88"/>
      <w:szCs w:val="88"/>
    </w:rPr>
  </w:style>
  <w:style w:type="paragraph" w:styleId="Subtitle">
    <w:name w:val="Subtitle"/>
    <w:basedOn w:val="Normal"/>
    <w:next w:val="Normal"/>
    <w:link w:val="SubtitleChar"/>
    <w:uiPriority w:val="3"/>
    <w:qFormat/>
    <w:pPr>
      <w:numPr>
        <w:ilvl w:val="1"/>
      </w:numPr>
      <w:spacing w:before="60" w:after="0" w:line="240" w:lineRule="auto"/>
    </w:pPr>
    <w:rPr>
      <w:b/>
      <w:bCs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3"/>
    <w:rPr>
      <w:b/>
      <w:bCs/>
      <w:sz w:val="22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b/>
      <w:bCs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rsid w:val="00363198"/>
    <w:rPr>
      <w:rFonts w:asciiTheme="majorHAnsi" w:eastAsiaTheme="majorEastAsia" w:hAnsiTheme="majorHAnsi" w:cstheme="majorBidi"/>
      <w:b/>
      <w:bCs/>
      <w:color w:val="75540F" w:themeColor="accent1" w:themeShade="80"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Organization">
    <w:name w:val="Organization"/>
    <w:basedOn w:val="Normal"/>
    <w:uiPriority w:val="3"/>
    <w:qFormat/>
    <w:rsid w:val="00363198"/>
    <w:pPr>
      <w:spacing w:before="120" w:after="0" w:line="240" w:lineRule="auto"/>
      <w:contextualSpacing/>
    </w:pPr>
    <w:rPr>
      <w:b/>
      <w:bCs/>
      <w:caps/>
      <w:color w:val="75540F" w:themeColor="accent1" w:themeShade="80"/>
      <w:sz w:val="40"/>
      <w:szCs w:val="40"/>
    </w:rPr>
  </w:style>
  <w:style w:type="paragraph" w:styleId="ListBullet">
    <w:name w:val="List Bullet"/>
    <w:basedOn w:val="Normal"/>
    <w:uiPriority w:val="2"/>
    <w:unhideWhenUsed/>
    <w:qFormat/>
    <w:pPr>
      <w:numPr>
        <w:numId w:val="1"/>
      </w:numPr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sz w:val="58"/>
      <w:szCs w:val="58"/>
    </w:rPr>
  </w:style>
  <w:style w:type="character" w:customStyle="1" w:styleId="Heading4Char">
    <w:name w:val="Heading 4 Char"/>
    <w:basedOn w:val="DefaultParagraphFont"/>
    <w:link w:val="Heading4"/>
    <w:uiPriority w:val="9"/>
    <w:rsid w:val="00363198"/>
    <w:rPr>
      <w:rFonts w:asciiTheme="majorHAnsi" w:eastAsiaTheme="majorEastAsia" w:hAnsiTheme="majorHAnsi" w:cstheme="majorBidi"/>
      <w:b/>
      <w:bCs/>
      <w:color w:val="75540F" w:themeColor="accent1" w:themeShade="80"/>
    </w:rPr>
  </w:style>
  <w:style w:type="paragraph" w:customStyle="1" w:styleId="ContactInfo">
    <w:name w:val="Contact Info"/>
    <w:basedOn w:val="Normal"/>
    <w:uiPriority w:val="4"/>
    <w:qFormat/>
    <w:pPr>
      <w:contextualSpacing/>
    </w:pPr>
  </w:style>
  <w:style w:type="paragraph" w:styleId="TOCHeading">
    <w:name w:val="TOC Heading"/>
    <w:basedOn w:val="Heading1"/>
    <w:next w:val="Normal"/>
    <w:uiPriority w:val="9"/>
    <w:unhideWhenUsed/>
    <w:qFormat/>
    <w:pPr>
      <w:outlineLvl w:val="9"/>
    </w:pPr>
  </w:style>
  <w:style w:type="paragraph" w:styleId="TOC2">
    <w:name w:val="toc 2"/>
    <w:basedOn w:val="TOC1"/>
    <w:next w:val="Normal"/>
    <w:autoRedefine/>
    <w:uiPriority w:val="10"/>
    <w:unhideWhenUsed/>
    <w:qFormat/>
    <w:pPr>
      <w:ind w:left="200"/>
    </w:pPr>
  </w:style>
  <w:style w:type="paragraph" w:styleId="TOC1">
    <w:name w:val="toc 1"/>
    <w:basedOn w:val="Normal"/>
    <w:next w:val="Normal"/>
    <w:autoRedefine/>
    <w:uiPriority w:val="10"/>
    <w:unhideWhenUsed/>
    <w:qFormat/>
    <w:pPr>
      <w:tabs>
        <w:tab w:val="right" w:leader="dot" w:pos="6120"/>
      </w:tabs>
      <w:spacing w:after="100"/>
    </w:pPr>
  </w:style>
  <w:style w:type="character" w:customStyle="1" w:styleId="Heading5Char">
    <w:name w:val="Heading 5 Char"/>
    <w:basedOn w:val="DefaultParagraphFont"/>
    <w:link w:val="Heading5"/>
    <w:uiPriority w:val="99"/>
    <w:semiHidden/>
    <w:rPr>
      <w:rFonts w:asciiTheme="majorHAnsi" w:eastAsiaTheme="majorEastAsia" w:hAnsiTheme="majorHAnsi" w:cstheme="majorBidi"/>
    </w:rPr>
  </w:style>
  <w:style w:type="character" w:customStyle="1" w:styleId="TOCNumbers">
    <w:name w:val="TOC Numbers"/>
    <w:basedOn w:val="DefaultParagraphFont"/>
    <w:uiPriority w:val="11"/>
    <w:qFormat/>
    <w:rsid w:val="00363198"/>
    <w:rPr>
      <w:b/>
      <w:bCs/>
      <w:color w:val="75540F" w:themeColor="accent1" w:themeShade="80"/>
      <w:sz w:val="28"/>
      <w:szCs w:val="28"/>
    </w:rPr>
  </w:style>
  <w:style w:type="character" w:styleId="PageNumber">
    <w:name w:val="page number"/>
    <w:basedOn w:val="DefaultParagraphFont"/>
    <w:uiPriority w:val="12"/>
    <w:unhideWhenUsed/>
    <w:qFormat/>
    <w:rsid w:val="00363198"/>
    <w:rPr>
      <w:b/>
      <w:bCs/>
      <w:color w:val="75540F" w:themeColor="accent1" w:themeShade="80"/>
    </w:rPr>
  </w:style>
  <w:style w:type="paragraph" w:styleId="Quote">
    <w:name w:val="Quote"/>
    <w:basedOn w:val="Normal"/>
    <w:next w:val="Normal"/>
    <w:link w:val="QuoteChar"/>
    <w:uiPriority w:val="2"/>
    <w:unhideWhenUsed/>
    <w:qFormat/>
    <w:pPr>
      <w:pBdr>
        <w:top w:val="single" w:sz="8" w:space="10" w:color="E3A625" w:themeColor="accent1"/>
        <w:left w:val="single" w:sz="8" w:space="14" w:color="FFFFFF" w:themeColor="background1"/>
        <w:bottom w:val="single" w:sz="8" w:space="10" w:color="E3A625" w:themeColor="accent1"/>
        <w:right w:val="single" w:sz="8" w:space="14" w:color="FFFFFF" w:themeColor="background1"/>
      </w:pBdr>
      <w:spacing w:before="280" w:after="280" w:line="264" w:lineRule="auto"/>
      <w:ind w:left="288" w:right="288"/>
    </w:pPr>
    <w:rPr>
      <w:i/>
      <w:iCs/>
      <w:color w:val="404040" w:themeColor="text1" w:themeTint="BF"/>
      <w:sz w:val="34"/>
      <w:szCs w:val="34"/>
    </w:rPr>
  </w:style>
  <w:style w:type="character" w:customStyle="1" w:styleId="QuoteChar">
    <w:name w:val="Quote Char"/>
    <w:basedOn w:val="DefaultParagraphFont"/>
    <w:link w:val="Quote"/>
    <w:uiPriority w:val="2"/>
    <w:rPr>
      <w:i/>
      <w:iCs/>
      <w:color w:val="404040" w:themeColor="text1" w:themeTint="BF"/>
      <w:sz w:val="34"/>
      <w:szCs w:val="34"/>
    </w:rPr>
  </w:style>
  <w:style w:type="table" w:customStyle="1" w:styleId="Calendar1">
    <w:name w:val="Calendar 1"/>
    <w:basedOn w:val="TableNormal"/>
    <w:uiPriority w:val="99"/>
    <w:qFormat/>
    <w:pPr>
      <w:spacing w:after="0" w:line="240" w:lineRule="auto"/>
    </w:pPr>
    <w:rPr>
      <w:color w:val="auto"/>
      <w:sz w:val="22"/>
      <w:szCs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Caption">
    <w:name w:val="caption"/>
    <w:basedOn w:val="Normal"/>
    <w:next w:val="Normal"/>
    <w:uiPriority w:val="35"/>
    <w:unhideWhenUsed/>
    <w:qFormat/>
    <w:pPr>
      <w:spacing w:before="40" w:after="40" w:line="264" w:lineRule="auto"/>
      <w:contextualSpacing/>
    </w:pPr>
    <w:rPr>
      <w:i/>
      <w:iCs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AA0F23"/>
    <w:rPr>
      <w:color w:val="4F8797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A0F23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A552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55227"/>
  </w:style>
  <w:style w:type="paragraph" w:styleId="Footer">
    <w:name w:val="footer"/>
    <w:basedOn w:val="Normal"/>
    <w:link w:val="FooterChar"/>
    <w:uiPriority w:val="99"/>
    <w:unhideWhenUsed/>
    <w:rsid w:val="00A552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55227"/>
  </w:style>
  <w:style w:type="table" w:styleId="TableGridLight">
    <w:name w:val="Grid Table Light"/>
    <w:basedOn w:val="TableNormal"/>
    <w:uiPriority w:val="40"/>
    <w:rsid w:val="003D5269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221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7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6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2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g"/><Relationship Id="rId18" Type="http://schemas.openxmlformats.org/officeDocument/2006/relationships/image" Target="media/image7.jpe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7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6.jpeg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jpeg"/><Relationship Id="rId5" Type="http://schemas.openxmlformats.org/officeDocument/2006/relationships/customXml" Target="../customXml/item5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jlpassey/Library/Containers/com.apple.mail/Data/Library/Mail%20Downloads/54BAE1F0-A570-47AC-8417-84A9108FB096/tf04009678_win3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4BA9F25B4204CB4ABF993D801D17E54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81B652A-A2CA-5D4C-A561-88AF5197355F}"/>
      </w:docPartPr>
      <w:docPartBody>
        <w:p w:rsidR="008108CE" w:rsidRDefault="00000000">
          <w:pPr>
            <w:pStyle w:val="4BA9F25B4204CB4ABF993D801D17E542"/>
          </w:pPr>
          <w:r>
            <w:t>[Company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D85"/>
    <w:rsid w:val="00622D85"/>
    <w:rsid w:val="008108CE"/>
    <w:rsid w:val="00B66753"/>
    <w:rsid w:val="00BC3455"/>
    <w:rsid w:val="00CD46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7A5400764ACFB74A96FA01009556642C">
    <w:name w:val="7A5400764ACFB74A96FA01009556642C"/>
  </w:style>
  <w:style w:type="paragraph" w:customStyle="1" w:styleId="4BA9F25B4204CB4ABF993D801D17E542">
    <w:name w:val="4BA9F25B4204CB4ABF993D801D17E54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ooklet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E3A625"/>
      </a:accent1>
      <a:accent2>
        <a:srgbClr val="6D7483"/>
      </a:accent2>
      <a:accent3>
        <a:srgbClr val="D16349"/>
      </a:accent3>
      <a:accent4>
        <a:srgbClr val="4F8797"/>
      </a:accent4>
      <a:accent5>
        <a:srgbClr val="7F6C60"/>
      </a:accent5>
      <a:accent6>
        <a:srgbClr val="638865"/>
      </a:accent6>
      <a:hlink>
        <a:srgbClr val="4F8797"/>
      </a:hlink>
      <a:folHlink>
        <a:srgbClr val="6D7483"/>
      </a:folHlink>
    </a:clrScheme>
    <a:fontScheme name="Cambria">
      <a:majorFont>
        <a:latin typeface="Cambria" panose="02040503050406030204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877044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2013-02-05T18:33:00+00:00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1673189</Value>
    </PublishStatusLookup>
    <APAuthor xmlns="4873beb7-5857-4685-be1f-d57550cc96cc">
      <UserInfo>
        <DisplayName>REDMOND\v-luannv</DisplayName>
        <AccountId>92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LocMarketGroupTiers2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TP104009677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</documentManagement>
</p:properties>
</file>

<file path=customXml/item5.xml><?xml version="1.0" encoding="utf-8"?>
<b:Sources xmlns:b="http://schemas.openxmlformats.org/officeDocument/2006/bibliography" SelectedStyle="\MLASeventhEditionOfficeOnline.xsl" StyleName="MLA" Version="7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D3C91CA-9AA6-4AB3-BC66-B18F43E638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0B419A4-A49B-4AB2-9300-8DAC9AA1D6B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CD43FFF-DB4D-48F9-9B06-D3ECC1826E47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5.xml><?xml version="1.0" encoding="utf-8"?>
<ds:datastoreItem xmlns:ds="http://schemas.openxmlformats.org/officeDocument/2006/customXml" ds:itemID="{EAEA469F-68AC-4319-8169-937C612878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tf04009678_win32.dotx</Template>
  <TotalTime>148</TotalTime>
  <Pages>4</Pages>
  <Words>269</Words>
  <Characters>1535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Headley Down nature reserve</Company>
  <LinksUpToDate>false</LinksUpToDate>
  <CharactersWithSpaces>1801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Jade Passey</dc:creator>
  <cp:keywords/>
  <dc:description/>
  <cp:lastModifiedBy>Jade Passey</cp:lastModifiedBy>
  <cp:revision>17</cp:revision>
  <cp:lastPrinted>2022-08-12T18:11:00Z</cp:lastPrinted>
  <dcterms:created xsi:type="dcterms:W3CDTF">2022-08-08T19:11:00Z</dcterms:created>
  <dcterms:modified xsi:type="dcterms:W3CDTF">2022-08-13T07:02:00Z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